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C27" w:rsidRDefault="00726A09" w:rsidP="001F2DB4">
      <w:pPr>
        <w:pStyle w:val="Body"/>
        <w:numPr>
          <w:ilvl w:val="0"/>
          <w:numId w:val="1"/>
        </w:numPr>
        <w:rPr>
          <w:rFonts w:ascii="Times New Roman" w:eastAsia="Times New Roman" w:hAnsi="Times New Roman"/>
          <w:color w:val="auto"/>
          <w:sz w:val="20"/>
        </w:rPr>
      </w:pPr>
      <w:bookmarkStart w:id="0" w:name="_GoBack"/>
      <w:bookmarkEnd w:id="0"/>
      <w:r>
        <w:rPr>
          <w:noProof/>
        </w:rPr>
        <mc:AlternateContent>
          <mc:Choice Requires="wps">
            <w:drawing>
              <wp:anchor distT="0" distB="0" distL="114300" distR="114300" simplePos="0" relativeHeight="251667968" behindDoc="0" locked="0" layoutInCell="1" allowOverlap="1">
                <wp:simplePos x="0" y="0"/>
                <wp:positionH relativeFrom="column">
                  <wp:posOffset>-243205</wp:posOffset>
                </wp:positionH>
                <wp:positionV relativeFrom="paragraph">
                  <wp:posOffset>-8389620</wp:posOffset>
                </wp:positionV>
                <wp:extent cx="1081405" cy="1102360"/>
                <wp:effectExtent l="13970" t="11430" r="9525" b="10160"/>
                <wp:wrapNone/>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102360"/>
                        </a:xfrm>
                        <a:prstGeom prst="rect">
                          <a:avLst/>
                        </a:prstGeom>
                        <a:solidFill>
                          <a:srgbClr val="FFFFFF"/>
                        </a:solidFill>
                        <a:ln w="9525">
                          <a:solidFill>
                            <a:srgbClr val="000000"/>
                          </a:solidFill>
                          <a:miter lim="800000"/>
                          <a:headEnd/>
                          <a:tailEnd/>
                        </a:ln>
                      </wps:spPr>
                      <wps:txbx>
                        <w:txbxContent>
                          <w:p w:rsidR="00F7704A" w:rsidRDefault="00292188">
                            <w:r>
                              <w:rPr>
                                <w:noProof/>
                              </w:rPr>
                              <w:drawing>
                                <wp:inline distT="0" distB="0" distL="0" distR="0">
                                  <wp:extent cx="868680" cy="868680"/>
                                  <wp:effectExtent l="19050" t="0" r="7620" b="0"/>
                                  <wp:docPr id="16" name="Picture 7" descr="C:\Users\Jackie\AppData\Local\Microsoft\Windows\Temporary Internet Files\Content.IE5\03D3GJ3S\Calendar_-_Seasons_-_Spring_is_coming_-_Colourful_t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kie\AppData\Local\Microsoft\Windows\Temporary Internet Files\Content.IE5\03D3GJ3S\Calendar_-_Seasons_-_Spring_is_coming_-_Colourful_tree[1].jpg"/>
                                          <pic:cNvPicPr>
                                            <a:picLocks noChangeAspect="1" noChangeArrowheads="1"/>
                                          </pic:cNvPicPr>
                                        </pic:nvPicPr>
                                        <pic:blipFill>
                                          <a:blip r:embed="rId9"/>
                                          <a:srcRect/>
                                          <a:stretch>
                                            <a:fillRect/>
                                          </a:stretch>
                                        </pic:blipFill>
                                        <pic:spPr bwMode="auto">
                                          <a:xfrm>
                                            <a:off x="0" y="0"/>
                                            <a:ext cx="877108" cy="8771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19.15pt;margin-top:-660.6pt;width:85.15pt;height:8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">
                <v:textbox>
                  <w:txbxContent>
                    <w:p w:rsidR="00F7704A" w:rsidRDefault="00292188">
                      <w:r>
                        <w:rPr>
                          <w:noProof/>
                        </w:rPr>
                        <w:drawing>
                          <wp:inline distT="0" distB="0" distL="0" distR="0">
                            <wp:extent cx="868680" cy="868680"/>
                            <wp:effectExtent l="19050" t="0" r="7620" b="0"/>
                            <wp:docPr id="16" name="Picture 7" descr="C:\Users\Jackie\AppData\Local\Microsoft\Windows\Temporary Internet Files\Content.IE5\03D3GJ3S\Calendar_-_Seasons_-_Spring_is_coming_-_Colourful_t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kie\AppData\Local\Microsoft\Windows\Temporary Internet Files\Content.IE5\03D3GJ3S\Calendar_-_Seasons_-_Spring_is_coming_-_Colourful_tree[1].jpg"/>
                                    <pic:cNvPicPr>
                                      <a:picLocks noChangeAspect="1" noChangeArrowheads="1"/>
                                    </pic:cNvPicPr>
                                  </pic:nvPicPr>
                                  <pic:blipFill>
                                    <a:blip r:embed="rId9"/>
                                    <a:srcRect/>
                                    <a:stretch>
                                      <a:fillRect/>
                                    </a:stretch>
                                  </pic:blipFill>
                                  <pic:spPr bwMode="auto">
                                    <a:xfrm>
                                      <a:off x="0" y="0"/>
                                      <a:ext cx="877108" cy="877108"/>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3398520</wp:posOffset>
                </wp:positionH>
                <wp:positionV relativeFrom="paragraph">
                  <wp:posOffset>-1524000</wp:posOffset>
                </wp:positionV>
                <wp:extent cx="3065780" cy="2362200"/>
                <wp:effectExtent l="7620" t="9525" r="12700" b="9525"/>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2362200"/>
                        </a:xfrm>
                        <a:prstGeom prst="rect">
                          <a:avLst/>
                        </a:prstGeom>
                        <a:solidFill>
                          <a:srgbClr val="FFFFFF"/>
                        </a:solidFill>
                        <a:ln w="9525">
                          <a:solidFill>
                            <a:srgbClr val="000000"/>
                          </a:solidFill>
                          <a:miter lim="800000"/>
                          <a:headEnd/>
                          <a:tailEnd/>
                        </a:ln>
                      </wps:spPr>
                      <wps:txbx>
                        <w:txbxContent>
                          <w:p w:rsidR="00292188" w:rsidRDefault="00292188">
                            <w:pPr>
                              <w:rPr>
                                <w:noProof/>
                              </w:rPr>
                            </w:pPr>
                            <w:r>
                              <w:rPr>
                                <w:noProof/>
                              </w:rPr>
                              <w:drawing>
                                <wp:inline distT="0" distB="0" distL="0" distR="0">
                                  <wp:extent cx="1089660" cy="1089660"/>
                                  <wp:effectExtent l="0" t="0" r="0" b="0"/>
                                  <wp:docPr id="4" name="Picture 3" descr="C:\Users\Jackie\AppData\Local\Microsoft\Windows\Temporary Internet Files\Content.IE5\1LI9VZH7\14050-illustration-of-a-pot-of-gold-and-a-rainbow-for-saint-patricks-day-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ie\AppData\Local\Microsoft\Windows\Temporary Internet Files\Content.IE5\1LI9VZH7\14050-illustration-of-a-pot-of-gold-and-a-rainbow-for-saint-patricks-day-pv[1].png"/>
                                          <pic:cNvPicPr>
                                            <a:picLocks noChangeAspect="1" noChangeArrowheads="1"/>
                                          </pic:cNvPicPr>
                                        </pic:nvPicPr>
                                        <pic:blipFill>
                                          <a:blip r:embed="rId10"/>
                                          <a:srcRect/>
                                          <a:stretch>
                                            <a:fillRect/>
                                          </a:stretch>
                                        </pic:blipFill>
                                        <pic:spPr bwMode="auto">
                                          <a:xfrm>
                                            <a:off x="0" y="0"/>
                                            <a:ext cx="1089660" cy="1089660"/>
                                          </a:xfrm>
                                          <a:prstGeom prst="rect">
                                            <a:avLst/>
                                          </a:prstGeom>
                                          <a:noFill/>
                                          <a:ln w="9525">
                                            <a:noFill/>
                                            <a:miter lim="800000"/>
                                            <a:headEnd/>
                                            <a:tailEnd/>
                                          </a:ln>
                                        </pic:spPr>
                                      </pic:pic>
                                    </a:graphicData>
                                  </a:graphic>
                                </wp:inline>
                              </w:drawing>
                            </w:r>
                            <w:r>
                              <w:t xml:space="preserve"> </w:t>
                            </w:r>
                            <w:r>
                              <w:rPr>
                                <w:noProof/>
                              </w:rPr>
                              <w:t xml:space="preserve">                 </w:t>
                            </w:r>
                            <w:r>
                              <w:rPr>
                                <w:noProof/>
                              </w:rPr>
                              <w:drawing>
                                <wp:inline distT="0" distB="0" distL="0" distR="0">
                                  <wp:extent cx="842010" cy="842010"/>
                                  <wp:effectExtent l="19050" t="0" r="0" b="0"/>
                                  <wp:docPr id="5" name="Picture 4" descr="C:\Users\Jackie\AppData\Local\Microsoft\Windows\Temporary Internet Files\Content.IE5\DTRIXYZZ\easter-eg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ie\AppData\Local\Microsoft\Windows\Temporary Internet Files\Content.IE5\DTRIXYZZ\easter-egg[1].jpg"/>
                                          <pic:cNvPicPr>
                                            <a:picLocks noChangeAspect="1" noChangeArrowheads="1"/>
                                          </pic:cNvPicPr>
                                        </pic:nvPicPr>
                                        <pic:blipFill>
                                          <a:blip r:embed="rId11"/>
                                          <a:srcRect/>
                                          <a:stretch>
                                            <a:fillRect/>
                                          </a:stretch>
                                        </pic:blipFill>
                                        <pic:spPr bwMode="auto">
                                          <a:xfrm>
                                            <a:off x="0" y="0"/>
                                            <a:ext cx="843435" cy="843435"/>
                                          </a:xfrm>
                                          <a:prstGeom prst="rect">
                                            <a:avLst/>
                                          </a:prstGeom>
                                          <a:noFill/>
                                          <a:ln w="9525">
                                            <a:noFill/>
                                            <a:miter lim="800000"/>
                                            <a:headEnd/>
                                            <a:tailEnd/>
                                          </a:ln>
                                        </pic:spPr>
                                      </pic:pic>
                                    </a:graphicData>
                                  </a:graphic>
                                </wp:inline>
                              </w:drawing>
                            </w:r>
                            <w:r>
                              <w:rPr>
                                <w:noProof/>
                              </w:rPr>
                              <w:t xml:space="preserve">   </w:t>
                            </w:r>
                          </w:p>
                          <w:p w:rsidR="00292188" w:rsidRDefault="00292188">
                            <w:r>
                              <w:rPr>
                                <w:noProof/>
                              </w:rPr>
                              <w:t xml:space="preserve">                       </w:t>
                            </w:r>
                            <w:r>
                              <w:rPr>
                                <w:noProof/>
                              </w:rPr>
                              <w:drawing>
                                <wp:inline distT="0" distB="0" distL="0" distR="0">
                                  <wp:extent cx="1322070" cy="977487"/>
                                  <wp:effectExtent l="19050" t="0" r="0" b="0"/>
                                  <wp:docPr id="11" name="Picture 5" descr="C:\Users\Jackie\AppData\Local\Microsoft\Windows\Temporary Internet Files\Content.IE5\6EUCBOIY\tulips_spring_clip_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ie\AppData\Local\Microsoft\Windows\Temporary Internet Files\Content.IE5\6EUCBOIY\tulips_spring_clip_art[1].png"/>
                                          <pic:cNvPicPr>
                                            <a:picLocks noChangeAspect="1" noChangeArrowheads="1"/>
                                          </pic:cNvPicPr>
                                        </pic:nvPicPr>
                                        <pic:blipFill>
                                          <a:blip r:embed="rId12"/>
                                          <a:srcRect/>
                                          <a:stretch>
                                            <a:fillRect/>
                                          </a:stretch>
                                        </pic:blipFill>
                                        <pic:spPr bwMode="auto">
                                          <a:xfrm>
                                            <a:off x="0" y="0"/>
                                            <a:ext cx="1326289" cy="9806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left:0;text-align:left;margin-left:267.6pt;margin-top:-120pt;width:241.4pt;height:18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">
                <v:textbox>
                  <w:txbxContent>
                    <w:p w:rsidR="00292188" w:rsidRDefault="00292188">
                      <w:pPr>
                        <w:rPr>
                          <w:noProof/>
                        </w:rPr>
                      </w:pPr>
                      <w:r>
                        <w:rPr>
                          <w:noProof/>
                        </w:rPr>
                        <w:drawing>
                          <wp:inline distT="0" distB="0" distL="0" distR="0">
                            <wp:extent cx="1089660" cy="1089660"/>
                            <wp:effectExtent l="0" t="0" r="0" b="0"/>
                            <wp:docPr id="4" name="Picture 3" descr="C:\Users\Jackie\AppData\Local\Microsoft\Windows\Temporary Internet Files\Content.IE5\1LI9VZH7\14050-illustration-of-a-pot-of-gold-and-a-rainbow-for-saint-patricks-day-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ie\AppData\Local\Microsoft\Windows\Temporary Internet Files\Content.IE5\1LI9VZH7\14050-illustration-of-a-pot-of-gold-and-a-rainbow-for-saint-patricks-day-pv[1].png"/>
                                    <pic:cNvPicPr>
                                      <a:picLocks noChangeAspect="1" noChangeArrowheads="1"/>
                                    </pic:cNvPicPr>
                                  </pic:nvPicPr>
                                  <pic:blipFill>
                                    <a:blip r:embed="rId10"/>
                                    <a:srcRect/>
                                    <a:stretch>
                                      <a:fillRect/>
                                    </a:stretch>
                                  </pic:blipFill>
                                  <pic:spPr bwMode="auto">
                                    <a:xfrm>
                                      <a:off x="0" y="0"/>
                                      <a:ext cx="1089660" cy="1089660"/>
                                    </a:xfrm>
                                    <a:prstGeom prst="rect">
                                      <a:avLst/>
                                    </a:prstGeom>
                                    <a:noFill/>
                                    <a:ln w="9525">
                                      <a:noFill/>
                                      <a:miter lim="800000"/>
                                      <a:headEnd/>
                                      <a:tailEnd/>
                                    </a:ln>
                                  </pic:spPr>
                                </pic:pic>
                              </a:graphicData>
                            </a:graphic>
                          </wp:inline>
                        </w:drawing>
                      </w:r>
                      <w:r>
                        <w:t xml:space="preserve"> </w:t>
                      </w:r>
                      <w:r>
                        <w:rPr>
                          <w:noProof/>
                        </w:rPr>
                        <w:t xml:space="preserve">                 </w:t>
                      </w:r>
                      <w:r>
                        <w:rPr>
                          <w:noProof/>
                        </w:rPr>
                        <w:drawing>
                          <wp:inline distT="0" distB="0" distL="0" distR="0">
                            <wp:extent cx="842010" cy="842010"/>
                            <wp:effectExtent l="19050" t="0" r="0" b="0"/>
                            <wp:docPr id="5" name="Picture 4" descr="C:\Users\Jackie\AppData\Local\Microsoft\Windows\Temporary Internet Files\Content.IE5\DTRIXYZZ\easter-eg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ie\AppData\Local\Microsoft\Windows\Temporary Internet Files\Content.IE5\DTRIXYZZ\easter-egg[1].jpg"/>
                                    <pic:cNvPicPr>
                                      <a:picLocks noChangeAspect="1" noChangeArrowheads="1"/>
                                    </pic:cNvPicPr>
                                  </pic:nvPicPr>
                                  <pic:blipFill>
                                    <a:blip r:embed="rId11"/>
                                    <a:srcRect/>
                                    <a:stretch>
                                      <a:fillRect/>
                                    </a:stretch>
                                  </pic:blipFill>
                                  <pic:spPr bwMode="auto">
                                    <a:xfrm>
                                      <a:off x="0" y="0"/>
                                      <a:ext cx="843435" cy="843435"/>
                                    </a:xfrm>
                                    <a:prstGeom prst="rect">
                                      <a:avLst/>
                                    </a:prstGeom>
                                    <a:noFill/>
                                    <a:ln w="9525">
                                      <a:noFill/>
                                      <a:miter lim="800000"/>
                                      <a:headEnd/>
                                      <a:tailEnd/>
                                    </a:ln>
                                  </pic:spPr>
                                </pic:pic>
                              </a:graphicData>
                            </a:graphic>
                          </wp:inline>
                        </w:drawing>
                      </w:r>
                      <w:r>
                        <w:rPr>
                          <w:noProof/>
                        </w:rPr>
                        <w:t xml:space="preserve">   </w:t>
                      </w:r>
                    </w:p>
                    <w:p w:rsidR="00292188" w:rsidRDefault="00292188">
                      <w:r>
                        <w:rPr>
                          <w:noProof/>
                        </w:rPr>
                        <w:t xml:space="preserve">                       </w:t>
                      </w:r>
                      <w:r>
                        <w:rPr>
                          <w:noProof/>
                        </w:rPr>
                        <w:drawing>
                          <wp:inline distT="0" distB="0" distL="0" distR="0">
                            <wp:extent cx="1322070" cy="977487"/>
                            <wp:effectExtent l="19050" t="0" r="0" b="0"/>
                            <wp:docPr id="11" name="Picture 5" descr="C:\Users\Jackie\AppData\Local\Microsoft\Windows\Temporary Internet Files\Content.IE5\6EUCBOIY\tulips_spring_clip_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ie\AppData\Local\Microsoft\Windows\Temporary Internet Files\Content.IE5\6EUCBOIY\tulips_spring_clip_art[1].png"/>
                                    <pic:cNvPicPr>
                                      <a:picLocks noChangeAspect="1" noChangeArrowheads="1"/>
                                    </pic:cNvPicPr>
                                  </pic:nvPicPr>
                                  <pic:blipFill>
                                    <a:blip r:embed="rId12"/>
                                    <a:srcRect/>
                                    <a:stretch>
                                      <a:fillRect/>
                                    </a:stretch>
                                  </pic:blipFill>
                                  <pic:spPr bwMode="auto">
                                    <a:xfrm>
                                      <a:off x="0" y="0"/>
                                      <a:ext cx="1326289" cy="980606"/>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525780</wp:posOffset>
                </wp:positionH>
                <wp:positionV relativeFrom="page">
                  <wp:posOffset>6454140</wp:posOffset>
                </wp:positionV>
                <wp:extent cx="3017520" cy="1592580"/>
                <wp:effectExtent l="1905" t="0" r="0" b="1905"/>
                <wp:wrapNone/>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84FE6" w:rsidRDefault="00084FE6" w:rsidP="00D7729F"/>
                          <w:p w:rsidR="009E61D8" w:rsidRDefault="00084FE6" w:rsidP="00D7729F">
                            <w:r>
                              <w:t xml:space="preserve"> </w:t>
                            </w:r>
                            <w:r w:rsidR="009E61D8">
                              <w:t xml:space="preserve"> Each s</w:t>
                            </w:r>
                            <w:r w:rsidR="00A17581">
                              <w:t xml:space="preserve">tudent </w:t>
                            </w:r>
                            <w:r w:rsidR="009E61D8">
                              <w:t xml:space="preserve">is asked to bring or </w:t>
                            </w:r>
                            <w:r w:rsidR="00A17581">
                              <w:t xml:space="preserve">wear a </w:t>
                            </w:r>
                            <w:r w:rsidR="009E61D8">
                              <w:t xml:space="preserve"> </w:t>
                            </w:r>
                          </w:p>
                          <w:p w:rsidR="00A17581" w:rsidRDefault="009E61D8" w:rsidP="00D7729F">
                            <w:r>
                              <w:t xml:space="preserve">  </w:t>
                            </w:r>
                            <w:r w:rsidR="000C1930">
                              <w:t>Baseball</w:t>
                            </w:r>
                            <w:r w:rsidR="00A17581">
                              <w:t xml:space="preserve"> hat for Parent’s Day</w:t>
                            </w:r>
                            <w:r>
                              <w:t xml:space="preserve"> surprise.</w:t>
                            </w:r>
                          </w:p>
                          <w:p w:rsidR="009E61D8" w:rsidRDefault="009E61D8" w:rsidP="00D7729F">
                            <w:r>
                              <w:t xml:space="preserve">  Please let us know if you will </w:t>
                            </w:r>
                            <w:r w:rsidRPr="00292188">
                              <w:rPr>
                                <w:b/>
                              </w:rPr>
                              <w:t>NOT</w:t>
                            </w:r>
                            <w:r>
                              <w:t xml:space="preserve"> be </w:t>
                            </w:r>
                          </w:p>
                          <w:p w:rsidR="009E61D8" w:rsidRDefault="009E61D8" w:rsidP="00D7729F">
                            <w:r>
                              <w:t xml:space="preserve">  attending Parent’s Day.</w:t>
                            </w:r>
                          </w:p>
                          <w:p w:rsidR="009E61D8" w:rsidRDefault="009E61D8" w:rsidP="00D7729F">
                            <w:r>
                              <w:t xml:space="preserve">  If you will be sending treats for Easter Party</w:t>
                            </w:r>
                          </w:p>
                          <w:p w:rsidR="009E61D8" w:rsidRDefault="009E61D8" w:rsidP="00D7729F">
                            <w:r>
                              <w:t xml:space="preserve">  Mrs. Jackie’s class has 9 students and Mrs.  </w:t>
                            </w:r>
                          </w:p>
                          <w:p w:rsidR="009E61D8" w:rsidRDefault="009E61D8" w:rsidP="00D7729F">
                            <w:r>
                              <w:t xml:space="preserve">  Peggy’s has 8 students. </w:t>
                            </w:r>
                          </w:p>
                          <w:p w:rsidR="009E61D8" w:rsidRDefault="009E61D8" w:rsidP="00D7729F"/>
                          <w:p w:rsidR="009E61D8" w:rsidRDefault="009E61D8" w:rsidP="00D7729F">
                            <w:r>
                              <w:t xml:space="preserve">  </w:t>
                            </w:r>
                          </w:p>
                          <w:p w:rsidR="009E61D8" w:rsidRDefault="009E61D8" w:rsidP="00D7729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41.4pt;margin-top:508.2pt;width:237.6pt;height:125.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" filled="f" stroked="f" strokeweight="1pt">
                <v:path arrowok="t"/>
                <v:textbox inset="0,0,0,0">
                  <w:txbxContent>
                    <w:p w:rsidR="00084FE6" w:rsidRDefault="00084FE6" w:rsidP="00D7729F"/>
                    <w:p w:rsidR="009E61D8" w:rsidRDefault="00084FE6" w:rsidP="00D7729F">
                      <w:r>
                        <w:t xml:space="preserve"> </w:t>
                      </w:r>
                      <w:r w:rsidR="009E61D8">
                        <w:t xml:space="preserve"> Each s</w:t>
                      </w:r>
                      <w:r w:rsidR="00A17581">
                        <w:t xml:space="preserve">tudent </w:t>
                      </w:r>
                      <w:r w:rsidR="009E61D8">
                        <w:t xml:space="preserve">is asked to bring or </w:t>
                      </w:r>
                      <w:r w:rsidR="00A17581">
                        <w:t xml:space="preserve">wear a </w:t>
                      </w:r>
                      <w:r w:rsidR="009E61D8">
                        <w:t xml:space="preserve"> </w:t>
                      </w:r>
                    </w:p>
                    <w:p w:rsidR="00A17581" w:rsidRDefault="009E61D8" w:rsidP="00D7729F">
                      <w:r>
                        <w:t xml:space="preserve">  </w:t>
                      </w:r>
                      <w:r w:rsidR="000C1930">
                        <w:t>Baseball</w:t>
                      </w:r>
                      <w:r w:rsidR="00A17581">
                        <w:t xml:space="preserve"> hat for Parent’s Day</w:t>
                      </w:r>
                      <w:r>
                        <w:t xml:space="preserve"> surprise.</w:t>
                      </w:r>
                    </w:p>
                    <w:p w:rsidR="009E61D8" w:rsidRDefault="009E61D8" w:rsidP="00D7729F">
                      <w:r>
                        <w:t xml:space="preserve">  Please let us know if you will </w:t>
                      </w:r>
                      <w:r w:rsidRPr="00292188">
                        <w:rPr>
                          <w:b/>
                        </w:rPr>
                        <w:t>NOT</w:t>
                      </w:r>
                      <w:r>
                        <w:t xml:space="preserve"> be </w:t>
                      </w:r>
                    </w:p>
                    <w:p w:rsidR="009E61D8" w:rsidRDefault="009E61D8" w:rsidP="00D7729F">
                      <w:r>
                        <w:t xml:space="preserve">  attending Parent’s Day.</w:t>
                      </w:r>
                    </w:p>
                    <w:p w:rsidR="009E61D8" w:rsidRDefault="009E61D8" w:rsidP="00D7729F">
                      <w:r>
                        <w:t xml:space="preserve">  If you will be sending treats for Easter Party</w:t>
                      </w:r>
                    </w:p>
                    <w:p w:rsidR="009E61D8" w:rsidRDefault="009E61D8" w:rsidP="00D7729F">
                      <w:r>
                        <w:t xml:space="preserve">  Mrs. Jackie’s class has 9 students and Mrs.  </w:t>
                      </w:r>
                    </w:p>
                    <w:p w:rsidR="009E61D8" w:rsidRDefault="009E61D8" w:rsidP="00D7729F">
                      <w:r>
                        <w:t xml:space="preserve">  Peggy’s has 8 students. </w:t>
                      </w:r>
                    </w:p>
                    <w:p w:rsidR="009E61D8" w:rsidRDefault="009E61D8" w:rsidP="00D7729F"/>
                    <w:p w:rsidR="009E61D8" w:rsidRDefault="009E61D8" w:rsidP="00D7729F">
                      <w:r>
                        <w:t xml:space="preserve">  </w:t>
                      </w:r>
                    </w:p>
                    <w:p w:rsidR="009E61D8" w:rsidRDefault="009E61D8" w:rsidP="00D7729F"/>
                  </w:txbxContent>
                </v:textbox>
                <w10:wrap anchorx="page" anchory="page"/>
              </v:rect>
            </w:pict>
          </mc:Fallback>
        </mc:AlternateContent>
      </w:r>
      <w:r w:rsidR="009E61D8">
        <w:rPr>
          <w:noProof/>
        </w:rPr>
        <w:drawing>
          <wp:anchor distT="152400" distB="152400" distL="152400" distR="152400" simplePos="0" relativeHeight="251655680" behindDoc="0" locked="0" layoutInCell="1" allowOverlap="1">
            <wp:simplePos x="0" y="0"/>
            <wp:positionH relativeFrom="page">
              <wp:posOffset>281940</wp:posOffset>
            </wp:positionH>
            <wp:positionV relativeFrom="page">
              <wp:posOffset>6080760</wp:posOffset>
            </wp:positionV>
            <wp:extent cx="3470275" cy="2141220"/>
            <wp:effectExtent l="19050" t="0" r="0" b="0"/>
            <wp:wrapThrough wrapText="bothSides">
              <wp:wrapPolygon edited="0">
                <wp:start x="4743" y="0"/>
                <wp:lineTo x="1186" y="192"/>
                <wp:lineTo x="-119" y="961"/>
                <wp:lineTo x="0" y="20178"/>
                <wp:lineTo x="1067" y="21331"/>
                <wp:lineTo x="2964" y="21331"/>
                <wp:lineTo x="20632" y="21331"/>
                <wp:lineTo x="20869" y="21331"/>
                <wp:lineTo x="21462" y="19217"/>
                <wp:lineTo x="21462" y="18448"/>
                <wp:lineTo x="21580" y="16911"/>
                <wp:lineTo x="21580" y="11146"/>
                <wp:lineTo x="21343" y="9224"/>
                <wp:lineTo x="21580" y="7687"/>
                <wp:lineTo x="21580" y="6149"/>
                <wp:lineTo x="21106" y="3267"/>
                <wp:lineTo x="21106" y="3075"/>
                <wp:lineTo x="21462" y="1153"/>
                <wp:lineTo x="20276" y="192"/>
                <wp:lineTo x="17430" y="0"/>
                <wp:lineTo x="4743"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470275" cy="2141220"/>
                    </a:xfrm>
                    <a:prstGeom prst="rect">
                      <a:avLst/>
                    </a:prstGeom>
                    <a:noFill/>
                    <a:ln w="12700" cap="flat">
                      <a:noFill/>
                      <a:miter lim="800000"/>
                      <a:headEnd/>
                      <a:tailEnd/>
                    </a:ln>
                  </pic:spPr>
                </pic:pic>
              </a:graphicData>
            </a:graphic>
          </wp:anchor>
        </w:drawing>
      </w:r>
      <w:r>
        <w:rPr>
          <w:noProof/>
        </w:rPr>
        <mc:AlternateContent>
          <mc:Choice Requires="wps">
            <w:drawing>
              <wp:anchor distT="0" distB="0" distL="114300" distR="114300" simplePos="0" relativeHeight="251660800" behindDoc="0" locked="0" layoutInCell="1" allowOverlap="1">
                <wp:simplePos x="0" y="0"/>
                <wp:positionH relativeFrom="page">
                  <wp:posOffset>671195</wp:posOffset>
                </wp:positionH>
                <wp:positionV relativeFrom="page">
                  <wp:posOffset>2801620</wp:posOffset>
                </wp:positionV>
                <wp:extent cx="2818765" cy="2981960"/>
                <wp:effectExtent l="4445" t="1270" r="0" b="0"/>
                <wp:wrapNone/>
                <wp:docPr id="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8765" cy="298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17581" w:rsidRPr="005D0081" w:rsidRDefault="00A17581" w:rsidP="00A17581">
                            <w:r>
                              <w:t>We are discussing reptiles, ocean animals and spring over the next several weeks.</w:t>
                            </w:r>
                          </w:p>
                          <w:p w:rsidR="002F01CD" w:rsidRDefault="002F01CD" w:rsidP="005D0081"/>
                          <w:p w:rsidR="00A17581" w:rsidRDefault="00A17581" w:rsidP="005D0081">
                            <w:r>
                              <w:t>Our Easter Parade will be on Wednesday, March 21</w:t>
                            </w:r>
                            <w:r w:rsidRPr="00A17581">
                              <w:rPr>
                                <w:vertAlign w:val="superscript"/>
                              </w:rPr>
                              <w:t>st</w:t>
                            </w:r>
                            <w:r>
                              <w:t xml:space="preserve"> at 9:15am. Each student should wear an “Easter Hat”. We will parade down to the firehouse and back (weather permitting). You can park on 167</w:t>
                            </w:r>
                            <w:r w:rsidRPr="00A17581">
                              <w:rPr>
                                <w:vertAlign w:val="superscript"/>
                              </w:rPr>
                              <w:t>th</w:t>
                            </w:r>
                            <w:r>
                              <w:t xml:space="preserve"> to cheer us on.</w:t>
                            </w:r>
                          </w:p>
                          <w:p w:rsidR="00A17581" w:rsidRDefault="00881AF8" w:rsidP="005D0081">
                            <w:r>
                              <w:t>We are busy preparing for Parent’s Day on Saturday, March 24</w:t>
                            </w:r>
                            <w:r w:rsidRPr="00424DA6">
                              <w:rPr>
                                <w:vertAlign w:val="superscript"/>
                              </w:rPr>
                              <w:t>th</w:t>
                            </w:r>
                            <w:r w:rsidR="000C1930">
                              <w:rPr>
                                <w:vertAlign w:val="superscript"/>
                              </w:rPr>
                              <w:t>, at</w:t>
                            </w:r>
                            <w:r w:rsidR="00A17581">
                              <w:t xml:space="preserve"> 10:00am</w:t>
                            </w:r>
                            <w:r>
                              <w:t>.</w:t>
                            </w:r>
                            <w:r w:rsidR="00A17581">
                              <w:t xml:space="preserve"> We would like each student to bring bring/wear a </w:t>
                            </w:r>
                            <w:r w:rsidR="00A17581" w:rsidRPr="00A17581">
                              <w:rPr>
                                <w:b/>
                              </w:rPr>
                              <w:t>baseball style cap</w:t>
                            </w:r>
                            <w:r w:rsidR="00A17581">
                              <w:t xml:space="preserve"> for </w:t>
                            </w:r>
                            <w:r w:rsidR="000C1930">
                              <w:t>Parents’</w:t>
                            </w:r>
                            <w:r w:rsidR="00A17581">
                              <w:t xml:space="preserve"> Day. Please let us know if your child is </w:t>
                            </w:r>
                            <w:r w:rsidR="00A17581" w:rsidRPr="00A17581">
                              <w:rPr>
                                <w:b/>
                              </w:rPr>
                              <w:t>not</w:t>
                            </w:r>
                            <w:r w:rsidR="00A17581">
                              <w:t xml:space="preserve"> able to attend.</w:t>
                            </w:r>
                            <w:r>
                              <w:t xml:space="preserve"> We can’t wait to show all our parents how we spend a “typical” school day</w:t>
                            </w:r>
                            <w:r w:rsidR="00A17581">
                              <w:t xml:space="preserve">. I am sure you will enjoy. </w:t>
                            </w:r>
                            <w:r>
                              <w:t xml:space="preserve"> </w:t>
                            </w:r>
                          </w:p>
                          <w:p w:rsidR="00A17581" w:rsidRDefault="00A17581" w:rsidP="005D0081"/>
                          <w:p w:rsidR="00EB76ED" w:rsidRDefault="00EB76ED" w:rsidP="00AA2A0B"/>
                          <w:p w:rsidR="00974BEF" w:rsidRDefault="00974BEF" w:rsidP="00974BEF">
                            <w:pPr>
                              <w:jc w:val="center"/>
                            </w:pPr>
                          </w:p>
                          <w:p w:rsidR="00974BEF" w:rsidRDefault="00974BEF" w:rsidP="00974BEF">
                            <w:pPr>
                              <w:jc w:val="center"/>
                            </w:pPr>
                          </w:p>
                          <w:p w:rsidR="00974BEF" w:rsidRDefault="00974BEF" w:rsidP="00974B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left:0;text-align:left;margin-left:52.85pt;margin-top:220.6pt;width:221.95pt;height:234.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" filled="f" stroked="f" strokeweight="1pt">
                <v:path arrowok="t"/>
                <v:textbox inset="0,0,0,0">
                  <w:txbxContent>
                    <w:p w:rsidR="00A17581" w:rsidRPr="005D0081" w:rsidRDefault="00A17581" w:rsidP="00A17581">
                      <w:r>
                        <w:t>We are discussing reptiles, ocean animals and spring over the next several weeks.</w:t>
                      </w:r>
                    </w:p>
                    <w:p w:rsidR="002F01CD" w:rsidRDefault="002F01CD" w:rsidP="005D0081"/>
                    <w:p w:rsidR="00A17581" w:rsidRDefault="00A17581" w:rsidP="005D0081">
                      <w:r>
                        <w:t>Our Easter Parade will be on Wednesday, March 21</w:t>
                      </w:r>
                      <w:r w:rsidRPr="00A17581">
                        <w:rPr>
                          <w:vertAlign w:val="superscript"/>
                        </w:rPr>
                        <w:t>st</w:t>
                      </w:r>
                      <w:r>
                        <w:t xml:space="preserve"> at 9:15am. Each student should wear an “Easter Hat”. We will parade down to the firehouse and back (weather permitting). You can park on 167</w:t>
                      </w:r>
                      <w:r w:rsidRPr="00A17581">
                        <w:rPr>
                          <w:vertAlign w:val="superscript"/>
                        </w:rPr>
                        <w:t>th</w:t>
                      </w:r>
                      <w:r>
                        <w:t xml:space="preserve"> to cheer us on.</w:t>
                      </w:r>
                    </w:p>
                    <w:p w:rsidR="00A17581" w:rsidRDefault="00881AF8" w:rsidP="005D0081">
                      <w:r>
                        <w:t>We are busy preparing for Parent’s Day on Saturday, March 24</w:t>
                      </w:r>
                      <w:r w:rsidRPr="00424DA6">
                        <w:rPr>
                          <w:vertAlign w:val="superscript"/>
                        </w:rPr>
                        <w:t>th</w:t>
                      </w:r>
                      <w:r w:rsidR="000C1930">
                        <w:rPr>
                          <w:vertAlign w:val="superscript"/>
                        </w:rPr>
                        <w:t>, at</w:t>
                      </w:r>
                      <w:r w:rsidR="00A17581">
                        <w:t xml:space="preserve"> 10:00am</w:t>
                      </w:r>
                      <w:r>
                        <w:t>.</w:t>
                      </w:r>
                      <w:r w:rsidR="00A17581">
                        <w:t xml:space="preserve"> We would like each student to bring bring/wear a </w:t>
                      </w:r>
                      <w:r w:rsidR="00A17581" w:rsidRPr="00A17581">
                        <w:rPr>
                          <w:b/>
                        </w:rPr>
                        <w:t>baseball style cap</w:t>
                      </w:r>
                      <w:r w:rsidR="00A17581">
                        <w:t xml:space="preserve"> for </w:t>
                      </w:r>
                      <w:r w:rsidR="000C1930">
                        <w:t>Parents’</w:t>
                      </w:r>
                      <w:r w:rsidR="00A17581">
                        <w:t xml:space="preserve"> Day. Please let us know if your child is </w:t>
                      </w:r>
                      <w:r w:rsidR="00A17581" w:rsidRPr="00A17581">
                        <w:rPr>
                          <w:b/>
                        </w:rPr>
                        <w:t>not</w:t>
                      </w:r>
                      <w:r w:rsidR="00A17581">
                        <w:t xml:space="preserve"> able to attend.</w:t>
                      </w:r>
                      <w:r>
                        <w:t xml:space="preserve"> We can’t wait to show all our parents how we spend a “typical” school day</w:t>
                      </w:r>
                      <w:r w:rsidR="00A17581">
                        <w:t xml:space="preserve">. I am sure you will enjoy. </w:t>
                      </w:r>
                      <w:r>
                        <w:t xml:space="preserve"> </w:t>
                      </w:r>
                    </w:p>
                    <w:p w:rsidR="00A17581" w:rsidRDefault="00A17581" w:rsidP="005D0081"/>
                    <w:p w:rsidR="00EB76ED" w:rsidRDefault="00EB76ED" w:rsidP="00AA2A0B"/>
                    <w:p w:rsidR="00974BEF" w:rsidRDefault="00974BEF" w:rsidP="00974BEF">
                      <w:pPr>
                        <w:jc w:val="center"/>
                      </w:pPr>
                    </w:p>
                    <w:p w:rsidR="00974BEF" w:rsidRDefault="00974BEF" w:rsidP="00974BEF">
                      <w:pPr>
                        <w:jc w:val="center"/>
                      </w:pPr>
                    </w:p>
                    <w:p w:rsidR="00974BEF" w:rsidRDefault="00974BEF" w:rsidP="00974BEF"/>
                  </w:txbxContent>
                </v:textbox>
                <w10:wrap anchorx="page" anchory="page"/>
              </v:rect>
            </w:pict>
          </mc:Fallback>
        </mc:AlternateContent>
      </w:r>
      <w:r w:rsidR="00A17581">
        <w:rPr>
          <w:noProof/>
        </w:rPr>
        <w:drawing>
          <wp:anchor distT="0" distB="0" distL="114300" distR="114300" simplePos="0" relativeHeight="251657728" behindDoc="0" locked="0" layoutInCell="1" allowOverlap="1">
            <wp:simplePos x="0" y="0"/>
            <wp:positionH relativeFrom="page">
              <wp:posOffset>300990</wp:posOffset>
            </wp:positionH>
            <wp:positionV relativeFrom="page">
              <wp:posOffset>2026920</wp:posOffset>
            </wp:positionV>
            <wp:extent cx="3522345" cy="4122420"/>
            <wp:effectExtent l="1905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3522345" cy="4122420"/>
                    </a:xfrm>
                    <a:prstGeom prst="rect">
                      <a:avLst/>
                    </a:prstGeom>
                    <a:noFill/>
                    <a:ln w="12700" cap="flat">
                      <a:noFill/>
                      <a:miter lim="800000"/>
                      <a:headEnd/>
                      <a:tailEnd/>
                    </a:ln>
                  </pic:spPr>
                </pic:pic>
              </a:graphicData>
            </a:graphic>
          </wp:anchor>
        </w:drawing>
      </w:r>
      <w:r w:rsidR="00A17581">
        <w:rPr>
          <w:noProof/>
        </w:rPr>
        <w:drawing>
          <wp:anchor distT="0" distB="0" distL="114300" distR="114300" simplePos="0" relativeHeight="251659776" behindDoc="0" locked="0" layoutInCell="1" allowOverlap="1">
            <wp:simplePos x="0" y="0"/>
            <wp:positionH relativeFrom="page">
              <wp:posOffset>354330</wp:posOffset>
            </wp:positionH>
            <wp:positionV relativeFrom="page">
              <wp:posOffset>8221980</wp:posOffset>
            </wp:positionV>
            <wp:extent cx="3509010" cy="178308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3509010" cy="1783080"/>
                    </a:xfrm>
                    <a:prstGeom prst="rect">
                      <a:avLst/>
                    </a:prstGeom>
                    <a:noFill/>
                    <a:ln w="12700" cap="flat">
                      <a:noFill/>
                      <a:miter lim="800000"/>
                      <a:headEnd/>
                      <a:tailEnd/>
                    </a:ln>
                  </pic:spPr>
                </pic:pic>
              </a:graphicData>
            </a:graphic>
          </wp:anchor>
        </w:drawing>
      </w:r>
      <w:r>
        <w:rPr>
          <w:noProof/>
        </w:rPr>
        <mc:AlternateContent>
          <mc:Choice Requires="wps">
            <w:drawing>
              <wp:anchor distT="152400" distB="152400" distL="152400" distR="152400" simplePos="0" relativeHeight="251656704" behindDoc="0" locked="0" layoutInCell="1" allowOverlap="1">
                <wp:simplePos x="0" y="0"/>
                <wp:positionH relativeFrom="page">
                  <wp:posOffset>671195</wp:posOffset>
                </wp:positionH>
                <wp:positionV relativeFrom="page">
                  <wp:posOffset>6339840</wp:posOffset>
                </wp:positionV>
                <wp:extent cx="2705100" cy="266700"/>
                <wp:effectExtent l="4445" t="0" r="0" b="3810"/>
                <wp:wrapSquare wrapText="bothSides"/>
                <wp:docPr id="3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Pr="00F93C2F" w:rsidRDefault="00EE3684" w:rsidP="00A367A6">
                            <w:pPr>
                              <w:jc w:val="center"/>
                              <w:rPr>
                                <w:b/>
                                <w:sz w:val="36"/>
                                <w:szCs w:val="36"/>
                                <w:u w:val="single"/>
                              </w:rPr>
                            </w:pPr>
                            <w:r w:rsidRPr="00F93C2F">
                              <w:rPr>
                                <w:b/>
                                <w:sz w:val="32"/>
                                <w:szCs w:val="32"/>
                                <w:u w:val="single"/>
                              </w:rPr>
                              <w:t>REMINDERS</w:t>
                            </w:r>
                          </w:p>
                          <w:p w:rsidR="00A367A6" w:rsidRPr="00A367A6" w:rsidRDefault="00A367A6" w:rsidP="00A367A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52.85pt;margin-top:499.2pt;width:213pt;height:21pt;z-index:2516567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" filled="f" stroked="f" strokeweight="1pt">
                <v:path arrowok="t"/>
                <v:textbox inset="0,0,0,0">
                  <w:txbxContent>
                    <w:p w:rsidR="00064C27" w:rsidRPr="00F93C2F" w:rsidRDefault="00EE3684" w:rsidP="00A367A6">
                      <w:pPr>
                        <w:jc w:val="center"/>
                        <w:rPr>
                          <w:b/>
                          <w:sz w:val="36"/>
                          <w:szCs w:val="36"/>
                          <w:u w:val="single"/>
                        </w:rPr>
                      </w:pPr>
                      <w:r w:rsidRPr="00F93C2F">
                        <w:rPr>
                          <w:b/>
                          <w:sz w:val="32"/>
                          <w:szCs w:val="32"/>
                          <w:u w:val="single"/>
                        </w:rPr>
                        <w:t>REMINDERS</w:t>
                      </w:r>
                    </w:p>
                    <w:p w:rsidR="00A367A6" w:rsidRPr="00A367A6" w:rsidRDefault="00A367A6" w:rsidP="00A367A6"/>
                  </w:txbxContent>
                </v:textbox>
                <w10:wrap type="square" anchorx="page" anchory="page"/>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4083050</wp:posOffset>
                </wp:positionH>
                <wp:positionV relativeFrom="page">
                  <wp:posOffset>2418080</wp:posOffset>
                </wp:positionV>
                <wp:extent cx="3378200" cy="942340"/>
                <wp:effectExtent l="0" t="0" r="0" b="1905"/>
                <wp:wrapNone/>
                <wp:docPr id="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Default="00064C27">
                            <w:pPr>
                              <w:pStyle w:val="FreeForm"/>
                              <w:jc w:val="center"/>
                              <w:rPr>
                                <w:rFonts w:ascii="Times New Roman" w:hAnsi="Times New Roman"/>
                                <w:b/>
                                <w:sz w:val="36"/>
                                <w:u w:val="single"/>
                              </w:rPr>
                            </w:pPr>
                            <w:r w:rsidRPr="00521942">
                              <w:rPr>
                                <w:rFonts w:ascii="Times New Roman" w:hAnsi="Times New Roman"/>
                                <w:b/>
                                <w:sz w:val="36"/>
                                <w:u w:val="single"/>
                              </w:rPr>
                              <w:t>Focus</w:t>
                            </w:r>
                          </w:p>
                          <w:p w:rsidR="00881AF8" w:rsidRDefault="00700B48" w:rsidP="00346651">
                            <w:pPr>
                              <w:jc w:val="center"/>
                              <w:rPr>
                                <w:b/>
                                <w:sz w:val="32"/>
                                <w:szCs w:val="32"/>
                              </w:rPr>
                            </w:pPr>
                            <w:r w:rsidRPr="00F35794">
                              <w:rPr>
                                <w:b/>
                                <w:sz w:val="32"/>
                                <w:szCs w:val="32"/>
                              </w:rPr>
                              <w:t>Theme-</w:t>
                            </w:r>
                          </w:p>
                          <w:p w:rsidR="00346651" w:rsidRDefault="00DF08F6" w:rsidP="00346651">
                            <w:pPr>
                              <w:jc w:val="center"/>
                              <w:rPr>
                                <w:b/>
                                <w:sz w:val="28"/>
                                <w:szCs w:val="28"/>
                              </w:rPr>
                            </w:pPr>
                            <w:r>
                              <w:rPr>
                                <w:b/>
                                <w:sz w:val="32"/>
                                <w:szCs w:val="32"/>
                              </w:rPr>
                              <w:t xml:space="preserve"> Reptiles, </w:t>
                            </w:r>
                            <w:r w:rsidR="00881AF8">
                              <w:rPr>
                                <w:b/>
                                <w:sz w:val="32"/>
                                <w:szCs w:val="32"/>
                              </w:rPr>
                              <w:t>Oceans, and Spring</w:t>
                            </w:r>
                            <w:r w:rsidR="00700B48" w:rsidRPr="00F35794">
                              <w:rPr>
                                <w:b/>
                                <w:sz w:val="32"/>
                                <w:szCs w:val="32"/>
                              </w:rPr>
                              <w:t xml:space="preserve"> </w:t>
                            </w:r>
                          </w:p>
                          <w:p w:rsidR="00700B48" w:rsidRDefault="00700B48" w:rsidP="00700B48">
                            <w:pPr>
                              <w:jc w:val="center"/>
                              <w:rPr>
                                <w:b/>
                                <w:sz w:val="32"/>
                                <w:szCs w:val="32"/>
                              </w:rPr>
                            </w:pPr>
                          </w:p>
                          <w:p w:rsidR="00700B48" w:rsidRDefault="00700B48">
                            <w:pPr>
                              <w:pStyle w:val="FreeForm"/>
                              <w:jc w:val="center"/>
                              <w:rPr>
                                <w:rFonts w:ascii="Times New Roman" w:hAnsi="Times New Roman"/>
                                <w:b/>
                                <w:sz w:val="36"/>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left:0;text-align:left;margin-left:321.5pt;margin-top:190.4pt;width:266pt;height:74.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" filled="f" stroked="f" strokeweight="1pt">
                <v:path arrowok="t"/>
                <v:textbox inset="0,0,0,0">
                  <w:txbxContent>
                    <w:p w:rsidR="00064C27" w:rsidRDefault="00064C27">
                      <w:pPr>
                        <w:pStyle w:val="FreeForm"/>
                        <w:jc w:val="center"/>
                        <w:rPr>
                          <w:rFonts w:ascii="Times New Roman" w:hAnsi="Times New Roman"/>
                          <w:b/>
                          <w:sz w:val="36"/>
                          <w:u w:val="single"/>
                        </w:rPr>
                      </w:pPr>
                      <w:r w:rsidRPr="00521942">
                        <w:rPr>
                          <w:rFonts w:ascii="Times New Roman" w:hAnsi="Times New Roman"/>
                          <w:b/>
                          <w:sz w:val="36"/>
                          <w:u w:val="single"/>
                        </w:rPr>
                        <w:t>Focus</w:t>
                      </w:r>
                    </w:p>
                    <w:p w:rsidR="00881AF8" w:rsidRDefault="00700B48" w:rsidP="00346651">
                      <w:pPr>
                        <w:jc w:val="center"/>
                        <w:rPr>
                          <w:b/>
                          <w:sz w:val="32"/>
                          <w:szCs w:val="32"/>
                        </w:rPr>
                      </w:pPr>
                      <w:r w:rsidRPr="00F35794">
                        <w:rPr>
                          <w:b/>
                          <w:sz w:val="32"/>
                          <w:szCs w:val="32"/>
                        </w:rPr>
                        <w:t>Theme-</w:t>
                      </w:r>
                    </w:p>
                    <w:p w:rsidR="00346651" w:rsidRDefault="00DF08F6" w:rsidP="00346651">
                      <w:pPr>
                        <w:jc w:val="center"/>
                        <w:rPr>
                          <w:b/>
                          <w:sz w:val="28"/>
                          <w:szCs w:val="28"/>
                        </w:rPr>
                      </w:pPr>
                      <w:r>
                        <w:rPr>
                          <w:b/>
                          <w:sz w:val="32"/>
                          <w:szCs w:val="32"/>
                        </w:rPr>
                        <w:t xml:space="preserve"> Reptiles, </w:t>
                      </w:r>
                      <w:r w:rsidR="00881AF8">
                        <w:rPr>
                          <w:b/>
                          <w:sz w:val="32"/>
                          <w:szCs w:val="32"/>
                        </w:rPr>
                        <w:t>Oceans, and Spring</w:t>
                      </w:r>
                      <w:r w:rsidR="00700B48" w:rsidRPr="00F35794">
                        <w:rPr>
                          <w:b/>
                          <w:sz w:val="32"/>
                          <w:szCs w:val="32"/>
                        </w:rPr>
                        <w:t xml:space="preserve"> </w:t>
                      </w:r>
                    </w:p>
                    <w:p w:rsidR="00700B48" w:rsidRDefault="00700B48" w:rsidP="00700B48">
                      <w:pPr>
                        <w:jc w:val="center"/>
                        <w:rPr>
                          <w:b/>
                          <w:sz w:val="32"/>
                          <w:szCs w:val="32"/>
                        </w:rPr>
                      </w:pPr>
                    </w:p>
                    <w:p w:rsidR="00700B48" w:rsidRDefault="00700B48">
                      <w:pPr>
                        <w:pStyle w:val="FreeForm"/>
                        <w:jc w:val="center"/>
                        <w:rPr>
                          <w:rFonts w:ascii="Times New Roman" w:hAnsi="Times New Roman"/>
                          <w:b/>
                          <w:sz w:val="36"/>
                          <w:u w:val="single"/>
                        </w:rPr>
                      </w:pPr>
                    </w:p>
                  </w:txbxContent>
                </v:textbox>
                <w10:wrap anchorx="page" anchory="page"/>
              </v:rect>
            </w:pict>
          </mc:Fallback>
        </mc:AlternateContent>
      </w:r>
      <w:r w:rsidR="00F94976">
        <w:rPr>
          <w:noProof/>
        </w:rPr>
        <w:drawing>
          <wp:anchor distT="152400" distB="152400" distL="152400" distR="152400" simplePos="0" relativeHeight="251645440" behindDoc="0" locked="0" layoutInCell="1" allowOverlap="1">
            <wp:simplePos x="0" y="0"/>
            <wp:positionH relativeFrom="page">
              <wp:posOffset>-1352550</wp:posOffset>
            </wp:positionH>
            <wp:positionV relativeFrom="page">
              <wp:posOffset>-312420</wp:posOffset>
            </wp:positionV>
            <wp:extent cx="10389870" cy="10386060"/>
            <wp:effectExtent l="19050" t="0" r="0" b="0"/>
            <wp:wrapThrough wrapText="bothSides">
              <wp:wrapPolygon edited="0">
                <wp:start x="-40" y="0"/>
                <wp:lineTo x="-40" y="21552"/>
                <wp:lineTo x="21584" y="21552"/>
                <wp:lineTo x="21584" y="0"/>
                <wp:lineTo x="-4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0389870" cy="10386060"/>
                    </a:xfrm>
                    <a:prstGeom prst="rect">
                      <a:avLst/>
                    </a:prstGeom>
                    <a:noFill/>
                    <a:ln w="12700" cap="flat">
                      <a:noFill/>
                      <a:miter lim="800000"/>
                      <a:headEnd/>
                      <a:tailEnd/>
                    </a:ln>
                  </pic:spPr>
                </pic:pic>
              </a:graphicData>
            </a:graphic>
          </wp:anchor>
        </w:drawing>
      </w:r>
      <w:r>
        <w:rPr>
          <w:noProof/>
        </w:rPr>
        <mc:AlternateContent>
          <mc:Choice Requires="wps">
            <w:drawing>
              <wp:anchor distT="0" distB="0" distL="114300" distR="114300" simplePos="0" relativeHeight="251671040" behindDoc="0" locked="0" layoutInCell="1" allowOverlap="1">
                <wp:simplePos x="0" y="0"/>
                <wp:positionH relativeFrom="column">
                  <wp:posOffset>3657600</wp:posOffset>
                </wp:positionH>
                <wp:positionV relativeFrom="paragraph">
                  <wp:posOffset>-830580</wp:posOffset>
                </wp:positionV>
                <wp:extent cx="2727960" cy="1775460"/>
                <wp:effectExtent l="0" t="0" r="0" b="0"/>
                <wp:wrapNone/>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77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109" w:rsidRPr="005E1771" w:rsidRDefault="00DD3109" w:rsidP="005E17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left:0;text-align:left;margin-left:4in;margin-top:-65.4pt;width:214.8pt;height:13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" stroked="f">
                <v:textbox>
                  <w:txbxContent>
                    <w:p w:rsidR="00DD3109" w:rsidRPr="005E1771" w:rsidRDefault="00DD3109" w:rsidP="005E1771"/>
                  </w:txbxContent>
                </v:textbox>
              </v:shape>
            </w:pict>
          </mc:Fallback>
        </mc:AlternateContent>
      </w:r>
      <w:r>
        <w:rPr>
          <w:noProof/>
        </w:rPr>
        <mc:AlternateContent>
          <mc:Choice Requires="wps">
            <w:drawing>
              <wp:anchor distT="152400" distB="152400" distL="152400" distR="152400" simplePos="0" relativeHeight="251653632" behindDoc="0" locked="0" layoutInCell="1" allowOverlap="1">
                <wp:simplePos x="0" y="0"/>
                <wp:positionH relativeFrom="page">
                  <wp:posOffset>4083050</wp:posOffset>
                </wp:positionH>
                <wp:positionV relativeFrom="page">
                  <wp:posOffset>2303780</wp:posOffset>
                </wp:positionV>
                <wp:extent cx="3492500" cy="7426960"/>
                <wp:effectExtent l="0" t="0" r="0" b="3810"/>
                <wp:wrapThrough wrapText="bothSides">
                  <wp:wrapPolygon edited="0">
                    <wp:start x="-59" y="0"/>
                    <wp:lineTo x="-59" y="21572"/>
                    <wp:lineTo x="21600" y="21572"/>
                    <wp:lineTo x="21600" y="0"/>
                    <wp:lineTo x="-59" y="0"/>
                  </wp:wrapPolygon>
                </wp:wrapThrough>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0" cy="7426960"/>
                        </a:xfrm>
                        <a:prstGeom prst="rect">
                          <a:avLst/>
                        </a:prstGeom>
                        <a:solidFill>
                          <a:srgbClr val="FFFFFF"/>
                        </a:solidFill>
                        <a:ln>
                          <a:noFill/>
                        </a:ln>
                        <a:extLst>
                          <a:ext uri="{91240B29-F687-4F45-9708-019B960494DF}">
                            <a14:hiddenLine xmlns:a14="http://schemas.microsoft.com/office/drawing/2010/main" w="19050">
                              <a:pattFill prst="zigZag">
                                <a:fgClr>
                                  <a:srgbClr val="FFFFFF"/>
                                </a:fgClr>
                                <a:bgClr>
                                  <a:srgbClr val="000000"/>
                                </a:bgClr>
                              </a:pattFill>
                              <a:prstDash val="sysDot"/>
                              <a:miter lim="800000"/>
                              <a:headEnd/>
                              <a:tailEnd/>
                            </a14:hiddenLine>
                          </a:ext>
                        </a:extLst>
                      </wps:spPr>
                      <wps:txbx>
                        <w:txbxContent>
                          <w:p w:rsidR="00064C27" w:rsidRPr="008D1F1E" w:rsidRDefault="00064C27">
                            <w:pPr>
                              <w:pStyle w:val="FreeForm"/>
                              <w:rPr>
                                <w:rFonts w:ascii="KG Next to Me Solid" w:hAnsi="KG Next to Me Solid"/>
                                <w:color w:val="auto"/>
                              </w:rPr>
                            </w:pPr>
                          </w:p>
                          <w:p w:rsidR="00064C27" w:rsidRPr="008D1F1E" w:rsidRDefault="00064C27">
                            <w:pPr>
                              <w:pStyle w:val="FreeForm"/>
                              <w:rPr>
                                <w:rFonts w:ascii="KG Next to Me Solid" w:hAnsi="KG Next to Me Solid"/>
                                <w:color w:val="auto"/>
                              </w:rPr>
                            </w:pPr>
                          </w:p>
                          <w:p w:rsidR="00690827" w:rsidRDefault="00690827" w:rsidP="00E86353">
                            <w:pPr>
                              <w:rPr>
                                <w:b/>
                                <w:u w:val="single"/>
                              </w:rPr>
                            </w:pPr>
                          </w:p>
                          <w:p w:rsidR="00881AF8" w:rsidRDefault="00881AF8" w:rsidP="00DF08F6">
                            <w:pPr>
                              <w:rPr>
                                <w:b/>
                                <w:sz w:val="28"/>
                                <w:szCs w:val="28"/>
                                <w:u w:val="single"/>
                              </w:rPr>
                            </w:pPr>
                          </w:p>
                          <w:p w:rsidR="00881AF8" w:rsidRDefault="00881AF8" w:rsidP="00DF08F6">
                            <w:pPr>
                              <w:rPr>
                                <w:b/>
                                <w:sz w:val="28"/>
                                <w:szCs w:val="28"/>
                                <w:u w:val="single"/>
                              </w:rPr>
                            </w:pPr>
                          </w:p>
                          <w:p w:rsidR="00881AF8" w:rsidRPr="00411C58" w:rsidRDefault="007A3A5F" w:rsidP="00881AF8">
                            <w:r w:rsidRPr="001B004F">
                              <w:rPr>
                                <w:b/>
                                <w:sz w:val="28"/>
                                <w:szCs w:val="28"/>
                                <w:u w:val="single"/>
                              </w:rPr>
                              <w:t>Language Arts</w:t>
                            </w:r>
                            <w:r w:rsidR="00C13C78" w:rsidRPr="001B004F">
                              <w:rPr>
                                <w:b/>
                                <w:sz w:val="28"/>
                                <w:szCs w:val="28"/>
                                <w:u w:val="single"/>
                              </w:rPr>
                              <w:t>-</w:t>
                            </w:r>
                            <w:r w:rsidR="00C13C78">
                              <w:rPr>
                                <w:b/>
                                <w:u w:val="single"/>
                              </w:rPr>
                              <w:t xml:space="preserve"> </w:t>
                            </w:r>
                            <w:r w:rsidR="000772DC">
                              <w:rPr>
                                <w:b/>
                                <w:u w:val="single"/>
                              </w:rPr>
                              <w:t xml:space="preserve">  </w:t>
                            </w:r>
                            <w:r w:rsidR="000772DC" w:rsidRPr="001B004F">
                              <w:rPr>
                                <w:sz w:val="28"/>
                                <w:szCs w:val="28"/>
                              </w:rPr>
                              <w:t xml:space="preserve"> </w:t>
                            </w:r>
                            <w:r w:rsidR="00881AF8">
                              <w:t>We will introduce story #</w:t>
                            </w:r>
                            <w:r w:rsidR="000C1930">
                              <w:t>11and the words</w:t>
                            </w:r>
                            <w:r w:rsidR="00881AF8">
                              <w:t xml:space="preserve"> associated with “My Blue Boat”. </w:t>
                            </w:r>
                            <w:r w:rsidR="000C1930">
                              <w:t>These words</w:t>
                            </w:r>
                            <w:r w:rsidR="00881AF8">
                              <w:t xml:space="preserve"> will be added to the word wall</w:t>
                            </w:r>
                            <w:r w:rsidR="000C1930">
                              <w:t>, My</w:t>
                            </w:r>
                            <w:r w:rsidR="00881AF8">
                              <w:t xml:space="preserve">/my, Blue/blue, and Boat/boat. We will continue to work on all previous stories and words. </w:t>
                            </w:r>
                            <w:r w:rsidR="00881AF8">
                              <w:tab/>
                            </w:r>
                          </w:p>
                          <w:p w:rsidR="00AA2A0B" w:rsidRDefault="00AA2A0B" w:rsidP="00AA2A0B"/>
                          <w:p w:rsidR="00AA2A0B" w:rsidRPr="00881AF8" w:rsidRDefault="007A3A5F" w:rsidP="00AA2A0B">
                            <w:r w:rsidRPr="001B004F">
                              <w:rPr>
                                <w:b/>
                                <w:sz w:val="28"/>
                                <w:szCs w:val="28"/>
                                <w:u w:val="single"/>
                              </w:rPr>
                              <w:t>Motor</w:t>
                            </w:r>
                            <w:r w:rsidR="00DA32E3" w:rsidRPr="001B004F">
                              <w:rPr>
                                <w:sz w:val="28"/>
                                <w:szCs w:val="28"/>
                              </w:rPr>
                              <w:t xml:space="preserve">- </w:t>
                            </w:r>
                            <w:r w:rsidR="00881AF8" w:rsidRPr="00881AF8">
                              <w:t>We will hopefully</w:t>
                            </w:r>
                            <w:r w:rsidR="00881AF8">
                              <w:t xml:space="preserve"> be able to enjoy</w:t>
                            </w:r>
                            <w:r w:rsidR="00881AF8" w:rsidRPr="00881AF8">
                              <w:t xml:space="preserve"> some outdoor play </w:t>
                            </w:r>
                            <w:r w:rsidR="00881AF8">
                              <w:t xml:space="preserve">as well as the </w:t>
                            </w:r>
                            <w:r w:rsidR="00881AF8" w:rsidRPr="00881AF8">
                              <w:t xml:space="preserve">ball and wand. </w:t>
                            </w:r>
                          </w:p>
                          <w:p w:rsidR="000D24E3" w:rsidRDefault="000D24E3" w:rsidP="000D24E3">
                            <w:pPr>
                              <w:ind w:firstLine="720"/>
                              <w:rPr>
                                <w:sz w:val="28"/>
                                <w:szCs w:val="28"/>
                              </w:rPr>
                            </w:pPr>
                          </w:p>
                          <w:p w:rsidR="00DF08F6" w:rsidRDefault="007A3A5F" w:rsidP="00DF08F6">
                            <w:r w:rsidRPr="001B004F">
                              <w:rPr>
                                <w:b/>
                                <w:sz w:val="28"/>
                                <w:szCs w:val="28"/>
                                <w:u w:val="single"/>
                              </w:rPr>
                              <w:t>Craft and Writing</w:t>
                            </w:r>
                            <w:r w:rsidR="005E1771">
                              <w:rPr>
                                <w:b/>
                                <w:sz w:val="28"/>
                                <w:szCs w:val="28"/>
                              </w:rPr>
                              <w:t xml:space="preserve"> –</w:t>
                            </w:r>
                            <w:r w:rsidR="00DF08F6">
                              <w:rPr>
                                <w:b/>
                                <w:sz w:val="28"/>
                                <w:szCs w:val="28"/>
                              </w:rPr>
                              <w:t xml:space="preserve"> </w:t>
                            </w:r>
                            <w:r w:rsidR="00DF08F6">
                              <w:t>We will be doing some readiness papers for ocean animals and spring. We will continue reviewing numbers 1 -</w:t>
                            </w:r>
                            <w:r w:rsidR="00881AF8">
                              <w:t xml:space="preserve"> </w:t>
                            </w:r>
                            <w:r w:rsidR="00DF08F6">
                              <w:t xml:space="preserve">20 and continue working on </w:t>
                            </w:r>
                            <w:r w:rsidR="00881AF8">
                              <w:t>a</w:t>
                            </w:r>
                            <w:r w:rsidR="00DF08F6">
                              <w:t xml:space="preserve"> special project</w:t>
                            </w:r>
                            <w:r w:rsidR="00881AF8">
                              <w:t xml:space="preserve"> for parent’s day. </w:t>
                            </w:r>
                            <w:r w:rsidR="00DF08F6">
                              <w:t xml:space="preserve"> </w:t>
                            </w:r>
                          </w:p>
                          <w:p w:rsidR="00DF08F6" w:rsidRPr="00AC2AAA" w:rsidRDefault="00DF08F6" w:rsidP="00DF08F6">
                            <w:r>
                              <w:rPr>
                                <w:sz w:val="32"/>
                                <w:szCs w:val="32"/>
                              </w:rPr>
                              <w:tab/>
                            </w:r>
                            <w:r>
                              <w:t xml:space="preserve"> </w:t>
                            </w:r>
                          </w:p>
                          <w:p w:rsidR="005E1771" w:rsidRDefault="005E1771" w:rsidP="00F91969">
                            <w:pPr>
                              <w:rPr>
                                <w:b/>
                                <w:sz w:val="28"/>
                                <w:szCs w:val="28"/>
                              </w:rPr>
                            </w:pPr>
                          </w:p>
                          <w:p w:rsidR="00DF08F6" w:rsidRPr="00424DA6" w:rsidRDefault="004B3510" w:rsidP="00DF08F6">
                            <w:r>
                              <w:rPr>
                                <w:b/>
                                <w:sz w:val="28"/>
                                <w:szCs w:val="28"/>
                                <w:u w:val="single"/>
                              </w:rPr>
                              <w:t>Concept</w:t>
                            </w:r>
                            <w:r w:rsidR="002F01CD" w:rsidRPr="00521942">
                              <w:t>-</w:t>
                            </w:r>
                            <w:r w:rsidR="00DF08F6">
                              <w:t xml:space="preserve"> This week in math we will be using patterns. We will work on number concept with our Easter eggs. In science, we will begin to talk about different types of weather and how it affects us and our new season of </w:t>
                            </w:r>
                            <w:r w:rsidR="000C1930">
                              <w:t>spring</w:t>
                            </w:r>
                            <w:r w:rsidR="00DF08F6">
                              <w:t>.</w:t>
                            </w:r>
                          </w:p>
                          <w:p w:rsidR="00780811" w:rsidRPr="000772DC" w:rsidRDefault="002F01CD" w:rsidP="00780811">
                            <w:r>
                              <w:t xml:space="preserve"> </w:t>
                            </w:r>
                          </w:p>
                          <w:p w:rsidR="00064C27" w:rsidRDefault="00C13C78" w:rsidP="000772DC">
                            <w:pPr>
                              <w:rPr>
                                <w:sz w:val="20"/>
                              </w:rPr>
                            </w:pPr>
                            <w:r>
                              <w:rPr>
                                <w:sz w:val="20"/>
                              </w:rPr>
                              <w:t xml:space="preserve">   </w:t>
                            </w:r>
                            <w:r w:rsidR="00DD3109">
                              <w:rPr>
                                <w:sz w:val="20"/>
                              </w:rPr>
                              <w:t xml:space="preserve">          </w:t>
                            </w:r>
                            <w:r w:rsidR="00DD3109">
                              <w:rPr>
                                <w:noProof/>
                                <w:sz w:val="20"/>
                              </w:rPr>
                              <w:t xml:space="preserve">              </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321.5pt;margin-top:181.4pt;width:275pt;height:584.8pt;z-index:2516536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" stroked="f" strokecolor="white" strokeweight="1.5pt">
                <v:stroke r:id="rId16" o:title="" dashstyle="1 1" color2="black" filltype="pattern"/>
                <v:path arrowok="t"/>
                <v:textbox inset="8pt,8pt,8pt,8pt">
                  <w:txbxContent>
                    <w:p w:rsidR="00064C27" w:rsidRPr="008D1F1E" w:rsidRDefault="00064C27">
                      <w:pPr>
                        <w:pStyle w:val="FreeForm"/>
                        <w:rPr>
                          <w:rFonts w:ascii="KG Next to Me Solid" w:hAnsi="KG Next to Me Solid"/>
                          <w:color w:val="auto"/>
                        </w:rPr>
                      </w:pPr>
                    </w:p>
                    <w:p w:rsidR="00064C27" w:rsidRPr="008D1F1E" w:rsidRDefault="00064C27">
                      <w:pPr>
                        <w:pStyle w:val="FreeForm"/>
                        <w:rPr>
                          <w:rFonts w:ascii="KG Next to Me Solid" w:hAnsi="KG Next to Me Solid"/>
                          <w:color w:val="auto"/>
                        </w:rPr>
                      </w:pPr>
                    </w:p>
                    <w:p w:rsidR="00690827" w:rsidRDefault="00690827" w:rsidP="00E86353">
                      <w:pPr>
                        <w:rPr>
                          <w:b/>
                          <w:u w:val="single"/>
                        </w:rPr>
                      </w:pPr>
                    </w:p>
                    <w:p w:rsidR="00881AF8" w:rsidRDefault="00881AF8" w:rsidP="00DF08F6">
                      <w:pPr>
                        <w:rPr>
                          <w:b/>
                          <w:sz w:val="28"/>
                          <w:szCs w:val="28"/>
                          <w:u w:val="single"/>
                        </w:rPr>
                      </w:pPr>
                    </w:p>
                    <w:p w:rsidR="00881AF8" w:rsidRDefault="00881AF8" w:rsidP="00DF08F6">
                      <w:pPr>
                        <w:rPr>
                          <w:b/>
                          <w:sz w:val="28"/>
                          <w:szCs w:val="28"/>
                          <w:u w:val="single"/>
                        </w:rPr>
                      </w:pPr>
                    </w:p>
                    <w:p w:rsidR="00881AF8" w:rsidRPr="00411C58" w:rsidRDefault="007A3A5F" w:rsidP="00881AF8">
                      <w:r w:rsidRPr="001B004F">
                        <w:rPr>
                          <w:b/>
                          <w:sz w:val="28"/>
                          <w:szCs w:val="28"/>
                          <w:u w:val="single"/>
                        </w:rPr>
                        <w:t>Language Arts</w:t>
                      </w:r>
                      <w:r w:rsidR="00C13C78" w:rsidRPr="001B004F">
                        <w:rPr>
                          <w:b/>
                          <w:sz w:val="28"/>
                          <w:szCs w:val="28"/>
                          <w:u w:val="single"/>
                        </w:rPr>
                        <w:t>-</w:t>
                      </w:r>
                      <w:r w:rsidR="00C13C78">
                        <w:rPr>
                          <w:b/>
                          <w:u w:val="single"/>
                        </w:rPr>
                        <w:t xml:space="preserve"> </w:t>
                      </w:r>
                      <w:r w:rsidR="000772DC">
                        <w:rPr>
                          <w:b/>
                          <w:u w:val="single"/>
                        </w:rPr>
                        <w:t xml:space="preserve">  </w:t>
                      </w:r>
                      <w:r w:rsidR="000772DC" w:rsidRPr="001B004F">
                        <w:rPr>
                          <w:sz w:val="28"/>
                          <w:szCs w:val="28"/>
                        </w:rPr>
                        <w:t xml:space="preserve"> </w:t>
                      </w:r>
                      <w:r w:rsidR="00881AF8">
                        <w:t>We will introduce story #</w:t>
                      </w:r>
                      <w:r w:rsidR="000C1930">
                        <w:t>11and the words</w:t>
                      </w:r>
                      <w:r w:rsidR="00881AF8">
                        <w:t xml:space="preserve"> associated with “My Blue Boat”. </w:t>
                      </w:r>
                      <w:r w:rsidR="000C1930">
                        <w:t>These words</w:t>
                      </w:r>
                      <w:r w:rsidR="00881AF8">
                        <w:t xml:space="preserve"> will be added to the word wall</w:t>
                      </w:r>
                      <w:r w:rsidR="000C1930">
                        <w:t>, My</w:t>
                      </w:r>
                      <w:r w:rsidR="00881AF8">
                        <w:t xml:space="preserve">/my, Blue/blue, and Boat/boat. We will continue to work on all previous stories and words. </w:t>
                      </w:r>
                      <w:r w:rsidR="00881AF8">
                        <w:tab/>
                      </w:r>
                    </w:p>
                    <w:p w:rsidR="00AA2A0B" w:rsidRDefault="00AA2A0B" w:rsidP="00AA2A0B"/>
                    <w:p w:rsidR="00AA2A0B" w:rsidRPr="00881AF8" w:rsidRDefault="007A3A5F" w:rsidP="00AA2A0B">
                      <w:r w:rsidRPr="001B004F">
                        <w:rPr>
                          <w:b/>
                          <w:sz w:val="28"/>
                          <w:szCs w:val="28"/>
                          <w:u w:val="single"/>
                        </w:rPr>
                        <w:t>Motor</w:t>
                      </w:r>
                      <w:r w:rsidR="00DA32E3" w:rsidRPr="001B004F">
                        <w:rPr>
                          <w:sz w:val="28"/>
                          <w:szCs w:val="28"/>
                        </w:rPr>
                        <w:t xml:space="preserve">- </w:t>
                      </w:r>
                      <w:r w:rsidR="00881AF8" w:rsidRPr="00881AF8">
                        <w:t>We will hopefully</w:t>
                      </w:r>
                      <w:r w:rsidR="00881AF8">
                        <w:t xml:space="preserve"> be able to enjoy</w:t>
                      </w:r>
                      <w:r w:rsidR="00881AF8" w:rsidRPr="00881AF8">
                        <w:t xml:space="preserve"> some outdoor play </w:t>
                      </w:r>
                      <w:r w:rsidR="00881AF8">
                        <w:t xml:space="preserve">as well as the </w:t>
                      </w:r>
                      <w:r w:rsidR="00881AF8" w:rsidRPr="00881AF8">
                        <w:t xml:space="preserve">ball and wand. </w:t>
                      </w:r>
                    </w:p>
                    <w:p w:rsidR="000D24E3" w:rsidRDefault="000D24E3" w:rsidP="000D24E3">
                      <w:pPr>
                        <w:ind w:firstLine="720"/>
                        <w:rPr>
                          <w:sz w:val="28"/>
                          <w:szCs w:val="28"/>
                        </w:rPr>
                      </w:pPr>
                    </w:p>
                    <w:p w:rsidR="00DF08F6" w:rsidRDefault="007A3A5F" w:rsidP="00DF08F6">
                      <w:r w:rsidRPr="001B004F">
                        <w:rPr>
                          <w:b/>
                          <w:sz w:val="28"/>
                          <w:szCs w:val="28"/>
                          <w:u w:val="single"/>
                        </w:rPr>
                        <w:t>Craft and Writing</w:t>
                      </w:r>
                      <w:r w:rsidR="005E1771">
                        <w:rPr>
                          <w:b/>
                          <w:sz w:val="28"/>
                          <w:szCs w:val="28"/>
                        </w:rPr>
                        <w:t xml:space="preserve"> –</w:t>
                      </w:r>
                      <w:r w:rsidR="00DF08F6">
                        <w:rPr>
                          <w:b/>
                          <w:sz w:val="28"/>
                          <w:szCs w:val="28"/>
                        </w:rPr>
                        <w:t xml:space="preserve"> </w:t>
                      </w:r>
                      <w:r w:rsidR="00DF08F6">
                        <w:t>We will be doing some readiness papers for ocean animals and spring. We will continue reviewing numbers 1 -</w:t>
                      </w:r>
                      <w:r w:rsidR="00881AF8">
                        <w:t xml:space="preserve"> </w:t>
                      </w:r>
                      <w:r w:rsidR="00DF08F6">
                        <w:t xml:space="preserve">20 and continue working on </w:t>
                      </w:r>
                      <w:r w:rsidR="00881AF8">
                        <w:t>a</w:t>
                      </w:r>
                      <w:r w:rsidR="00DF08F6">
                        <w:t xml:space="preserve"> special project</w:t>
                      </w:r>
                      <w:r w:rsidR="00881AF8">
                        <w:t xml:space="preserve"> for parent’s day. </w:t>
                      </w:r>
                      <w:r w:rsidR="00DF08F6">
                        <w:t xml:space="preserve"> </w:t>
                      </w:r>
                    </w:p>
                    <w:p w:rsidR="00DF08F6" w:rsidRPr="00AC2AAA" w:rsidRDefault="00DF08F6" w:rsidP="00DF08F6">
                      <w:r>
                        <w:rPr>
                          <w:sz w:val="32"/>
                          <w:szCs w:val="32"/>
                        </w:rPr>
                        <w:tab/>
                      </w:r>
                      <w:r>
                        <w:t xml:space="preserve"> </w:t>
                      </w:r>
                    </w:p>
                    <w:p w:rsidR="005E1771" w:rsidRDefault="005E1771" w:rsidP="00F91969">
                      <w:pPr>
                        <w:rPr>
                          <w:b/>
                          <w:sz w:val="28"/>
                          <w:szCs w:val="28"/>
                        </w:rPr>
                      </w:pPr>
                    </w:p>
                    <w:p w:rsidR="00DF08F6" w:rsidRPr="00424DA6" w:rsidRDefault="004B3510" w:rsidP="00DF08F6">
                      <w:r>
                        <w:rPr>
                          <w:b/>
                          <w:sz w:val="28"/>
                          <w:szCs w:val="28"/>
                          <w:u w:val="single"/>
                        </w:rPr>
                        <w:t>Concept</w:t>
                      </w:r>
                      <w:r w:rsidR="002F01CD" w:rsidRPr="00521942">
                        <w:t>-</w:t>
                      </w:r>
                      <w:r w:rsidR="00DF08F6">
                        <w:t xml:space="preserve"> This week in math we will be using patterns. We will work on number concept with our Easter eggs. In science, we will begin to talk about different types of weather and how it affects us and our new season of </w:t>
                      </w:r>
                      <w:r w:rsidR="000C1930">
                        <w:t>spring</w:t>
                      </w:r>
                      <w:r w:rsidR="00DF08F6">
                        <w:t>.</w:t>
                      </w:r>
                    </w:p>
                    <w:p w:rsidR="00780811" w:rsidRPr="000772DC" w:rsidRDefault="002F01CD" w:rsidP="00780811">
                      <w:r>
                        <w:t xml:space="preserve"> </w:t>
                      </w:r>
                    </w:p>
                    <w:p w:rsidR="00064C27" w:rsidRDefault="00C13C78" w:rsidP="000772DC">
                      <w:pPr>
                        <w:rPr>
                          <w:sz w:val="20"/>
                        </w:rPr>
                      </w:pPr>
                      <w:r>
                        <w:rPr>
                          <w:sz w:val="20"/>
                        </w:rPr>
                        <w:t xml:space="preserve">   </w:t>
                      </w:r>
                      <w:r w:rsidR="00DD3109">
                        <w:rPr>
                          <w:sz w:val="20"/>
                        </w:rPr>
                        <w:t xml:space="preserve">          </w:t>
                      </w:r>
                      <w:r w:rsidR="00DD3109">
                        <w:rPr>
                          <w:noProof/>
                          <w:sz w:val="20"/>
                        </w:rPr>
                        <w:t xml:space="preserve">              </w:t>
                      </w:r>
                    </w:p>
                  </w:txbxContent>
                </v:textbox>
                <w10:wrap type="through" anchorx="page" anchory="page"/>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page">
                  <wp:posOffset>3962400</wp:posOffset>
                </wp:positionH>
                <wp:positionV relativeFrom="page">
                  <wp:posOffset>2240280</wp:posOffset>
                </wp:positionV>
                <wp:extent cx="3695700" cy="7597140"/>
                <wp:effectExtent l="0" t="1905" r="0" b="190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9714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64C27" w:rsidRDefault="00064C27">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4" style="position:absolute;left:0;text-align:left;margin-left:312pt;margin-top:176.4pt;width:291pt;height:598.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" fillcolor="#a3d979" stroked="f" strokeweight="1pt">
                <v:path arrowok="t"/>
                <v:textbox inset="8pt,8pt,8pt,8pt">
                  <w:txbxContent>
                    <w:p w:rsidR="00064C27" w:rsidRDefault="00064C27">
                      <w:pPr>
                        <w:pStyle w:val="FreeForm"/>
                        <w:rPr>
                          <w:rFonts w:ascii="Times New Roman" w:eastAsia="Times New Roman" w:hAnsi="Times New Roman"/>
                          <w:color w:val="auto"/>
                          <w:sz w:val="20"/>
                        </w:rPr>
                      </w:pPr>
                    </w:p>
                  </w:txbxContent>
                </v:textbox>
                <w10:wrap anchorx="page" anchory="page"/>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4953000</wp:posOffset>
                </wp:positionH>
                <wp:positionV relativeFrom="paragraph">
                  <wp:posOffset>-243840</wp:posOffset>
                </wp:positionV>
                <wp:extent cx="252095" cy="266700"/>
                <wp:effectExtent l="0" t="3810" r="635" b="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40C" w:rsidRDefault="0071640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5" type="#_x0000_t202" style="position:absolute;left:0;text-align:left;margin-left:390pt;margin-top:-19.2pt;width:19.85pt;height:21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" stroked="f">
                <v:textbox style="mso-fit-shape-to-text:t">
                  <w:txbxContent>
                    <w:p w:rsidR="0071640C" w:rsidRDefault="0071640C"/>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3322320</wp:posOffset>
                </wp:positionH>
                <wp:positionV relativeFrom="paragraph">
                  <wp:posOffset>-830580</wp:posOffset>
                </wp:positionV>
                <wp:extent cx="1447800" cy="266700"/>
                <wp:effectExtent l="0" t="0" r="1905" b="0"/>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6ED" w:rsidRDefault="00EB76ED">
                            <w: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36" type="#_x0000_t202" style="position:absolute;left:0;text-align:left;margin-left:261.6pt;margin-top:-65.4pt;width:114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" stroked="f">
                <v:textbox style="mso-fit-shape-to-text:t">
                  <w:txbxContent>
                    <w:p w:rsidR="00EB76ED" w:rsidRDefault="00EB76ED">
                      <w:r>
                        <w:t xml:space="preserve">    </w:t>
                      </w:r>
                    </w:p>
                  </w:txbxContent>
                </v:textbox>
              </v:shape>
            </w:pict>
          </mc:Fallback>
        </mc:AlternateContent>
      </w:r>
      <w:r w:rsidR="008074BF">
        <w:rPr>
          <w:noProof/>
        </w:rPr>
        <w:drawing>
          <wp:inline distT="0" distB="0" distL="0" distR="0">
            <wp:extent cx="3619500" cy="2979420"/>
            <wp:effectExtent l="19050" t="0" r="0" b="0"/>
            <wp:docPr id="1" name="Picture 1" descr="Childrens-Valentines-Day-Par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Valentines-Day-Party[1]"/>
                    <pic:cNvPicPr>
                      <a:picLocks noChangeAspect="1" noChangeArrowheads="1"/>
                    </pic:cNvPicPr>
                  </pic:nvPicPr>
                  <pic:blipFill>
                    <a:blip r:embed="rId17"/>
                    <a:srcRect/>
                    <a:stretch>
                      <a:fillRect/>
                    </a:stretch>
                  </pic:blipFill>
                  <pic:spPr bwMode="auto">
                    <a:xfrm>
                      <a:off x="0" y="0"/>
                      <a:ext cx="3619500" cy="2979420"/>
                    </a:xfrm>
                    <a:prstGeom prst="rect">
                      <a:avLst/>
                    </a:prstGeom>
                    <a:noFill/>
                    <a:ln w="9525">
                      <a:noFill/>
                      <a:miter lim="800000"/>
                      <a:headEnd/>
                      <a:tailEnd/>
                    </a:ln>
                  </pic:spPr>
                </pic:pic>
              </a:graphicData>
            </a:graphic>
          </wp:inline>
        </w:drawing>
      </w:r>
      <w:r>
        <w:rPr>
          <w:noProof/>
        </w:rPr>
        <mc:AlternateContent>
          <mc:Choice Requires="wps">
            <w:drawing>
              <wp:anchor distT="152400" distB="152400" distL="152400" distR="152400" simplePos="0" relativeHeight="251662848" behindDoc="0" locked="0" layoutInCell="1" allowOverlap="1">
                <wp:simplePos x="0" y="0"/>
                <wp:positionH relativeFrom="page">
                  <wp:posOffset>671195</wp:posOffset>
                </wp:positionH>
                <wp:positionV relativeFrom="page">
                  <wp:posOffset>2534920</wp:posOffset>
                </wp:positionV>
                <wp:extent cx="2705100" cy="266700"/>
                <wp:effectExtent l="4445" t="1270" r="0" b="0"/>
                <wp:wrapSquare wrapText="bothSides"/>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E3684" w:rsidRDefault="00A350EF" w:rsidP="00700B48">
                            <w:pPr>
                              <w:jc w:val="center"/>
                              <w:rPr>
                                <w:b/>
                                <w:sz w:val="36"/>
                                <w:szCs w:val="36"/>
                                <w:u w:val="single"/>
                              </w:rPr>
                            </w:pPr>
                            <w:r>
                              <w:rPr>
                                <w:b/>
                                <w:sz w:val="36"/>
                                <w:szCs w:val="36"/>
                                <w:u w:val="single"/>
                              </w:rPr>
                              <w:t xml:space="preserve">Week </w:t>
                            </w:r>
                            <w:r w:rsidR="005E1771">
                              <w:rPr>
                                <w:b/>
                                <w:sz w:val="36"/>
                                <w:szCs w:val="36"/>
                                <w:u w:val="single"/>
                              </w:rPr>
                              <w:t>31 &amp; 32</w:t>
                            </w:r>
                          </w:p>
                          <w:p w:rsidR="00814B3A" w:rsidRPr="00F93C2F" w:rsidRDefault="00814B3A" w:rsidP="00EE3684">
                            <w:pPr>
                              <w:jc w:val="center"/>
                              <w:rPr>
                                <w:b/>
                                <w:sz w:val="36"/>
                                <w:szCs w:val="36"/>
                                <w:u w:val="single"/>
                              </w:rPr>
                            </w:pPr>
                          </w:p>
                          <w:p w:rsidR="00064C27" w:rsidRPr="00EE3684" w:rsidRDefault="00064C27" w:rsidP="00EE3684">
                            <w:pPr>
                              <w:rPr>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7" style="position:absolute;left:0;text-align:left;margin-left:52.85pt;margin-top:199.6pt;width:213pt;height:21pt;z-index:2516628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" filled="f" stroked="f" strokeweight="1pt">
                <v:path arrowok="t"/>
                <v:textbox inset="0,0,0,0">
                  <w:txbxContent>
                    <w:p w:rsidR="00EE3684" w:rsidRDefault="00A350EF" w:rsidP="00700B48">
                      <w:pPr>
                        <w:jc w:val="center"/>
                        <w:rPr>
                          <w:b/>
                          <w:sz w:val="36"/>
                          <w:szCs w:val="36"/>
                          <w:u w:val="single"/>
                        </w:rPr>
                      </w:pPr>
                      <w:r>
                        <w:rPr>
                          <w:b/>
                          <w:sz w:val="36"/>
                          <w:szCs w:val="36"/>
                          <w:u w:val="single"/>
                        </w:rPr>
                        <w:t xml:space="preserve">Week </w:t>
                      </w:r>
                      <w:r w:rsidR="005E1771">
                        <w:rPr>
                          <w:b/>
                          <w:sz w:val="36"/>
                          <w:szCs w:val="36"/>
                          <w:u w:val="single"/>
                        </w:rPr>
                        <w:t>31 &amp; 32</w:t>
                      </w:r>
                    </w:p>
                    <w:p w:rsidR="00814B3A" w:rsidRPr="00F93C2F" w:rsidRDefault="00814B3A" w:rsidP="00EE3684">
                      <w:pPr>
                        <w:jc w:val="center"/>
                        <w:rPr>
                          <w:b/>
                          <w:sz w:val="36"/>
                          <w:szCs w:val="36"/>
                          <w:u w:val="single"/>
                        </w:rPr>
                      </w:pPr>
                    </w:p>
                    <w:p w:rsidR="00064C27" w:rsidRPr="00EE3684" w:rsidRDefault="00064C27" w:rsidP="00EE3684">
                      <w:pPr>
                        <w:rPr>
                          <w:szCs w:val="32"/>
                        </w:rPr>
                      </w:pPr>
                    </w:p>
                  </w:txbxContent>
                </v:textbox>
                <w10:wrap type="square" anchorx="page" anchory="page"/>
              </v:rect>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page">
                  <wp:posOffset>525780</wp:posOffset>
                </wp:positionH>
                <wp:positionV relativeFrom="page">
                  <wp:posOffset>8694420</wp:posOffset>
                </wp:positionV>
                <wp:extent cx="3162935" cy="1036320"/>
                <wp:effectExtent l="1905" t="0" r="0" b="3810"/>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935" cy="103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84FE6" w:rsidRDefault="00DD3109" w:rsidP="00E6731D">
                            <w:r>
                              <w:t xml:space="preserve">  </w:t>
                            </w:r>
                            <w:r w:rsidR="00084FE6">
                              <w:t>March 16</w:t>
                            </w:r>
                            <w:r w:rsidR="00084FE6" w:rsidRPr="00084FE6">
                              <w:rPr>
                                <w:vertAlign w:val="superscript"/>
                              </w:rPr>
                              <w:t>th</w:t>
                            </w:r>
                            <w:r w:rsidR="00084FE6">
                              <w:t xml:space="preserve"> – Wearing of </w:t>
                            </w:r>
                            <w:r w:rsidR="00F94976">
                              <w:t>t</w:t>
                            </w:r>
                            <w:r w:rsidR="00084FE6">
                              <w:t xml:space="preserve">he Green </w:t>
                            </w:r>
                          </w:p>
                          <w:p w:rsidR="005E1771" w:rsidRDefault="00DD3109" w:rsidP="00E6731D">
                            <w:r>
                              <w:t xml:space="preserve"> </w:t>
                            </w:r>
                            <w:r w:rsidR="005E1771">
                              <w:t xml:space="preserve"> </w:t>
                            </w:r>
                            <w:r w:rsidR="001F2DB4">
                              <w:t>March 21</w:t>
                            </w:r>
                            <w:r w:rsidR="001F2DB4" w:rsidRPr="001F2DB4">
                              <w:rPr>
                                <w:vertAlign w:val="superscript"/>
                              </w:rPr>
                              <w:t>st</w:t>
                            </w:r>
                            <w:r w:rsidR="001F2DB4">
                              <w:t xml:space="preserve"> – Easter Parade</w:t>
                            </w:r>
                            <w:r w:rsidR="005E1771">
                              <w:t xml:space="preserve"> 9:15am</w:t>
                            </w:r>
                            <w:r w:rsidR="001F2DB4">
                              <w:t xml:space="preserve"> </w:t>
                            </w:r>
                          </w:p>
                          <w:p w:rsidR="001F2DB4" w:rsidRDefault="005E1771" w:rsidP="00E6731D">
                            <w:r>
                              <w:t xml:space="preserve">                       10:30am Easter </w:t>
                            </w:r>
                            <w:r w:rsidR="001F2DB4">
                              <w:t>Party</w:t>
                            </w:r>
                          </w:p>
                          <w:p w:rsidR="001F2DB4" w:rsidRDefault="00DD3109" w:rsidP="00E6731D">
                            <w:r>
                              <w:t xml:space="preserve"> </w:t>
                            </w:r>
                            <w:r w:rsidR="005E1771">
                              <w:t xml:space="preserve"> </w:t>
                            </w:r>
                            <w:r w:rsidR="002D12AA">
                              <w:t>March 24</w:t>
                            </w:r>
                            <w:r w:rsidR="002D12AA" w:rsidRPr="002D12AA">
                              <w:rPr>
                                <w:vertAlign w:val="superscript"/>
                              </w:rPr>
                              <w:t>th</w:t>
                            </w:r>
                            <w:r w:rsidR="002D12AA">
                              <w:t xml:space="preserve"> </w:t>
                            </w:r>
                            <w:r w:rsidR="00084FE6">
                              <w:t>–</w:t>
                            </w:r>
                            <w:r w:rsidR="002D12AA">
                              <w:t xml:space="preserve"> </w:t>
                            </w:r>
                            <w:r w:rsidR="00084FE6">
                              <w:t>Parents Day</w:t>
                            </w:r>
                            <w:r w:rsidR="005E1771">
                              <w:t xml:space="preserve"> – 10:00</w:t>
                            </w:r>
                            <w:r w:rsidR="00A17581">
                              <w:t>am</w:t>
                            </w:r>
                          </w:p>
                          <w:p w:rsidR="00084FE6" w:rsidRDefault="005E1771" w:rsidP="00E6731D">
                            <w:r>
                              <w:t xml:space="preserve">  </w:t>
                            </w:r>
                            <w:r w:rsidR="00084FE6">
                              <w:t>March 26</w:t>
                            </w:r>
                            <w:r w:rsidR="00084FE6" w:rsidRPr="00084FE6">
                              <w:rPr>
                                <w:vertAlign w:val="superscript"/>
                              </w:rPr>
                              <w:t>th</w:t>
                            </w:r>
                            <w:r w:rsidR="00084FE6">
                              <w:t xml:space="preserve"> – 30</w:t>
                            </w:r>
                            <w:r w:rsidR="00084FE6" w:rsidRPr="00084FE6">
                              <w:rPr>
                                <w:vertAlign w:val="superscript"/>
                              </w:rPr>
                              <w:t>th</w:t>
                            </w:r>
                            <w:r w:rsidR="00084FE6">
                              <w:t xml:space="preserve"> – Spring Break – </w:t>
                            </w:r>
                            <w:r w:rsidR="00084FE6" w:rsidRPr="00084FE6">
                              <w:rPr>
                                <w:b/>
                              </w:rPr>
                              <w:t>No School</w:t>
                            </w:r>
                          </w:p>
                          <w:p w:rsidR="000D24E3" w:rsidRDefault="000D24E3" w:rsidP="00E6731D"/>
                          <w:p w:rsidR="00E6731D" w:rsidRDefault="00E6731D" w:rsidP="00E6731D"/>
                          <w:p w:rsidR="00E6731D" w:rsidRPr="00E6731D" w:rsidRDefault="00E6731D" w:rsidP="00E673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8" style="position:absolute;left:0;text-align:left;margin-left:41.4pt;margin-top:684.6pt;width:249.05pt;height:81.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" filled="f" stroked="f" strokeweight="1pt">
                <v:path arrowok="t"/>
                <v:textbox inset="0,0,0,0">
                  <w:txbxContent>
                    <w:p w:rsidR="00084FE6" w:rsidRDefault="00DD3109" w:rsidP="00E6731D">
                      <w:r>
                        <w:t xml:space="preserve">  </w:t>
                      </w:r>
                      <w:r w:rsidR="00084FE6">
                        <w:t>March 16</w:t>
                      </w:r>
                      <w:r w:rsidR="00084FE6" w:rsidRPr="00084FE6">
                        <w:rPr>
                          <w:vertAlign w:val="superscript"/>
                        </w:rPr>
                        <w:t>th</w:t>
                      </w:r>
                      <w:r w:rsidR="00084FE6">
                        <w:t xml:space="preserve"> – Wearing of </w:t>
                      </w:r>
                      <w:r w:rsidR="00F94976">
                        <w:t>t</w:t>
                      </w:r>
                      <w:r w:rsidR="00084FE6">
                        <w:t xml:space="preserve">he Green </w:t>
                      </w:r>
                    </w:p>
                    <w:p w:rsidR="005E1771" w:rsidRDefault="00DD3109" w:rsidP="00E6731D">
                      <w:r>
                        <w:t xml:space="preserve"> </w:t>
                      </w:r>
                      <w:r w:rsidR="005E1771">
                        <w:t xml:space="preserve"> </w:t>
                      </w:r>
                      <w:r w:rsidR="001F2DB4">
                        <w:t>March 21</w:t>
                      </w:r>
                      <w:r w:rsidR="001F2DB4" w:rsidRPr="001F2DB4">
                        <w:rPr>
                          <w:vertAlign w:val="superscript"/>
                        </w:rPr>
                        <w:t>st</w:t>
                      </w:r>
                      <w:r w:rsidR="001F2DB4">
                        <w:t xml:space="preserve"> – Easter Parade</w:t>
                      </w:r>
                      <w:r w:rsidR="005E1771">
                        <w:t xml:space="preserve"> 9:15am</w:t>
                      </w:r>
                      <w:r w:rsidR="001F2DB4">
                        <w:t xml:space="preserve"> </w:t>
                      </w:r>
                    </w:p>
                    <w:p w:rsidR="001F2DB4" w:rsidRDefault="005E1771" w:rsidP="00E6731D">
                      <w:r>
                        <w:t xml:space="preserve">                       10:30am Easter </w:t>
                      </w:r>
                      <w:r w:rsidR="001F2DB4">
                        <w:t>Party</w:t>
                      </w:r>
                    </w:p>
                    <w:p w:rsidR="001F2DB4" w:rsidRDefault="00DD3109" w:rsidP="00E6731D">
                      <w:r>
                        <w:t xml:space="preserve"> </w:t>
                      </w:r>
                      <w:r w:rsidR="005E1771">
                        <w:t xml:space="preserve"> </w:t>
                      </w:r>
                      <w:r w:rsidR="002D12AA">
                        <w:t>March 24</w:t>
                      </w:r>
                      <w:r w:rsidR="002D12AA" w:rsidRPr="002D12AA">
                        <w:rPr>
                          <w:vertAlign w:val="superscript"/>
                        </w:rPr>
                        <w:t>th</w:t>
                      </w:r>
                      <w:r w:rsidR="002D12AA">
                        <w:t xml:space="preserve"> </w:t>
                      </w:r>
                      <w:r w:rsidR="00084FE6">
                        <w:t>–</w:t>
                      </w:r>
                      <w:r w:rsidR="002D12AA">
                        <w:t xml:space="preserve"> </w:t>
                      </w:r>
                      <w:r w:rsidR="00084FE6">
                        <w:t>Parents Day</w:t>
                      </w:r>
                      <w:r w:rsidR="005E1771">
                        <w:t xml:space="preserve"> – 10:00</w:t>
                      </w:r>
                      <w:r w:rsidR="00A17581">
                        <w:t>am</w:t>
                      </w:r>
                    </w:p>
                    <w:p w:rsidR="00084FE6" w:rsidRDefault="005E1771" w:rsidP="00E6731D">
                      <w:r>
                        <w:t xml:space="preserve">  </w:t>
                      </w:r>
                      <w:r w:rsidR="00084FE6">
                        <w:t>March 26</w:t>
                      </w:r>
                      <w:r w:rsidR="00084FE6" w:rsidRPr="00084FE6">
                        <w:rPr>
                          <w:vertAlign w:val="superscript"/>
                        </w:rPr>
                        <w:t>th</w:t>
                      </w:r>
                      <w:r w:rsidR="00084FE6">
                        <w:t xml:space="preserve"> – 30</w:t>
                      </w:r>
                      <w:r w:rsidR="00084FE6" w:rsidRPr="00084FE6">
                        <w:rPr>
                          <w:vertAlign w:val="superscript"/>
                        </w:rPr>
                        <w:t>th</w:t>
                      </w:r>
                      <w:r w:rsidR="00084FE6">
                        <w:t xml:space="preserve"> – Spring Break – </w:t>
                      </w:r>
                      <w:r w:rsidR="00084FE6" w:rsidRPr="00084FE6">
                        <w:rPr>
                          <w:b/>
                        </w:rPr>
                        <w:t>No School</w:t>
                      </w:r>
                    </w:p>
                    <w:p w:rsidR="000D24E3" w:rsidRDefault="000D24E3" w:rsidP="00E6731D"/>
                    <w:p w:rsidR="00E6731D" w:rsidRDefault="00E6731D" w:rsidP="00E6731D"/>
                    <w:p w:rsidR="00E6731D" w:rsidRPr="00E6731D" w:rsidRDefault="00E6731D" w:rsidP="00E6731D"/>
                  </w:txbxContent>
                </v:textbox>
                <w10:wrap anchorx="page" anchory="page"/>
              </v:rect>
            </w:pict>
          </mc:Fallback>
        </mc:AlternateContent>
      </w:r>
      <w:r>
        <w:rPr>
          <w:noProof/>
        </w:rPr>
        <mc:AlternateContent>
          <mc:Choice Requires="wps">
            <w:drawing>
              <wp:anchor distT="152400" distB="152400" distL="152400" distR="152400" simplePos="0" relativeHeight="251663872" behindDoc="0" locked="0" layoutInCell="1" allowOverlap="1">
                <wp:simplePos x="0" y="0"/>
                <wp:positionH relativeFrom="page">
                  <wp:posOffset>746760</wp:posOffset>
                </wp:positionH>
                <wp:positionV relativeFrom="page">
                  <wp:posOffset>8366760</wp:posOffset>
                </wp:positionV>
                <wp:extent cx="2705100" cy="266700"/>
                <wp:effectExtent l="3810" t="3810" r="0" b="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73A56" w:rsidRPr="004F2251" w:rsidRDefault="001F2DB4" w:rsidP="001F2DB4">
                            <w:pPr>
                              <w:jc w:val="center"/>
                              <w:rPr>
                                <w:szCs w:val="32"/>
                              </w:rPr>
                            </w:pPr>
                            <w:r w:rsidRPr="001F2DB4">
                              <w:rPr>
                                <w:sz w:val="32"/>
                                <w:szCs w:val="32"/>
                              </w:rPr>
                              <w:t>L</w:t>
                            </w:r>
                            <w:r>
                              <w:rPr>
                                <w:noProof/>
                                <w:szCs w:val="32"/>
                              </w:rPr>
                              <w:drawing>
                                <wp:inline distT="0" distB="0" distL="0" distR="0">
                                  <wp:extent cx="262890" cy="131445"/>
                                  <wp:effectExtent l="19050" t="0" r="3810" b="0"/>
                                  <wp:docPr id="6" name="Picture 4" descr="C:\Users\Jackie\AppData\Local\Microsoft\Windows\Temporary Internet Files\Content.IE5\03D3GJ3S\1384151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ie\AppData\Local\Microsoft\Windows\Temporary Internet Files\Content.IE5\03D3GJ3S\1384151134[1].png"/>
                                          <pic:cNvPicPr>
                                            <a:picLocks noChangeAspect="1" noChangeArrowheads="1"/>
                                          </pic:cNvPicPr>
                                        </pic:nvPicPr>
                                        <pic:blipFill>
                                          <a:blip r:embed="rId18"/>
                                          <a:srcRect/>
                                          <a:stretch>
                                            <a:fillRect/>
                                          </a:stretch>
                                        </pic:blipFill>
                                        <pic:spPr bwMode="auto">
                                          <a:xfrm>
                                            <a:off x="0" y="0"/>
                                            <a:ext cx="262890" cy="131445"/>
                                          </a:xfrm>
                                          <a:prstGeom prst="rect">
                                            <a:avLst/>
                                          </a:prstGeom>
                                          <a:noFill/>
                                          <a:ln w="9525">
                                            <a:noFill/>
                                            <a:miter lim="800000"/>
                                            <a:headEnd/>
                                            <a:tailEnd/>
                                          </a:ln>
                                        </pic:spPr>
                                      </pic:pic>
                                    </a:graphicData>
                                  </a:graphic>
                                </wp:inline>
                              </w:drawing>
                            </w:r>
                            <w:r w:rsidRPr="001F2DB4">
                              <w:rPr>
                                <w:noProof/>
                                <w:sz w:val="32"/>
                                <w:szCs w:val="32"/>
                              </w:rPr>
                              <w:drawing>
                                <wp:inline distT="0" distB="0" distL="0" distR="0">
                                  <wp:extent cx="262890" cy="131445"/>
                                  <wp:effectExtent l="19050" t="0" r="3810" b="0"/>
                                  <wp:docPr id="8" name="Picture 4" descr="C:\Users\Jackie\AppData\Local\Microsoft\Windows\Temporary Internet Files\Content.IE5\03D3GJ3S\1384151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ie\AppData\Local\Microsoft\Windows\Temporary Internet Files\Content.IE5\03D3GJ3S\1384151134[1].png"/>
                                          <pic:cNvPicPr>
                                            <a:picLocks noChangeAspect="1" noChangeArrowheads="1"/>
                                          </pic:cNvPicPr>
                                        </pic:nvPicPr>
                                        <pic:blipFill>
                                          <a:blip r:embed="rId18"/>
                                          <a:srcRect/>
                                          <a:stretch>
                                            <a:fillRect/>
                                          </a:stretch>
                                        </pic:blipFill>
                                        <pic:spPr bwMode="auto">
                                          <a:xfrm>
                                            <a:off x="0" y="0"/>
                                            <a:ext cx="262890" cy="131445"/>
                                          </a:xfrm>
                                          <a:prstGeom prst="rect">
                                            <a:avLst/>
                                          </a:prstGeom>
                                          <a:noFill/>
                                          <a:ln w="9525">
                                            <a:noFill/>
                                            <a:miter lim="800000"/>
                                            <a:headEnd/>
                                            <a:tailEnd/>
                                          </a:ln>
                                        </pic:spPr>
                                      </pic:pic>
                                    </a:graphicData>
                                  </a:graphic>
                                </wp:inline>
                              </w:drawing>
                            </w:r>
                            <w:r>
                              <w:rPr>
                                <w:sz w:val="32"/>
                                <w:szCs w:val="32"/>
                              </w:rPr>
                              <w:t>KING AHEAD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9" style="position:absolute;left:0;text-align:left;margin-left:58.8pt;margin-top:658.8pt;width:213pt;height:21pt;z-index:2516638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" filled="f" stroked="f" strokeweight="1pt">
                <v:path arrowok="t"/>
                <v:textbox inset="0,0,0,0">
                  <w:txbxContent>
                    <w:p w:rsidR="00C73A56" w:rsidRPr="004F2251" w:rsidRDefault="001F2DB4" w:rsidP="001F2DB4">
                      <w:pPr>
                        <w:jc w:val="center"/>
                        <w:rPr>
                          <w:szCs w:val="32"/>
                        </w:rPr>
                      </w:pPr>
                      <w:r w:rsidRPr="001F2DB4">
                        <w:rPr>
                          <w:sz w:val="32"/>
                          <w:szCs w:val="32"/>
                        </w:rPr>
                        <w:t>L</w:t>
                      </w:r>
                      <w:r>
                        <w:rPr>
                          <w:noProof/>
                          <w:szCs w:val="32"/>
                        </w:rPr>
                        <w:drawing>
                          <wp:inline distT="0" distB="0" distL="0" distR="0">
                            <wp:extent cx="262890" cy="131445"/>
                            <wp:effectExtent l="19050" t="0" r="3810" b="0"/>
                            <wp:docPr id="6" name="Picture 4" descr="C:\Users\Jackie\AppData\Local\Microsoft\Windows\Temporary Internet Files\Content.IE5\03D3GJ3S\1384151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ie\AppData\Local\Microsoft\Windows\Temporary Internet Files\Content.IE5\03D3GJ3S\1384151134[1].png"/>
                                    <pic:cNvPicPr>
                                      <a:picLocks noChangeAspect="1" noChangeArrowheads="1"/>
                                    </pic:cNvPicPr>
                                  </pic:nvPicPr>
                                  <pic:blipFill>
                                    <a:blip r:embed="rId18"/>
                                    <a:srcRect/>
                                    <a:stretch>
                                      <a:fillRect/>
                                    </a:stretch>
                                  </pic:blipFill>
                                  <pic:spPr bwMode="auto">
                                    <a:xfrm>
                                      <a:off x="0" y="0"/>
                                      <a:ext cx="262890" cy="131445"/>
                                    </a:xfrm>
                                    <a:prstGeom prst="rect">
                                      <a:avLst/>
                                    </a:prstGeom>
                                    <a:noFill/>
                                    <a:ln w="9525">
                                      <a:noFill/>
                                      <a:miter lim="800000"/>
                                      <a:headEnd/>
                                      <a:tailEnd/>
                                    </a:ln>
                                  </pic:spPr>
                                </pic:pic>
                              </a:graphicData>
                            </a:graphic>
                          </wp:inline>
                        </w:drawing>
                      </w:r>
                      <w:r w:rsidRPr="001F2DB4">
                        <w:rPr>
                          <w:noProof/>
                          <w:sz w:val="32"/>
                          <w:szCs w:val="32"/>
                        </w:rPr>
                        <w:drawing>
                          <wp:inline distT="0" distB="0" distL="0" distR="0">
                            <wp:extent cx="262890" cy="131445"/>
                            <wp:effectExtent l="19050" t="0" r="3810" b="0"/>
                            <wp:docPr id="8" name="Picture 4" descr="C:\Users\Jackie\AppData\Local\Microsoft\Windows\Temporary Internet Files\Content.IE5\03D3GJ3S\1384151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ie\AppData\Local\Microsoft\Windows\Temporary Internet Files\Content.IE5\03D3GJ3S\1384151134[1].png"/>
                                    <pic:cNvPicPr>
                                      <a:picLocks noChangeAspect="1" noChangeArrowheads="1"/>
                                    </pic:cNvPicPr>
                                  </pic:nvPicPr>
                                  <pic:blipFill>
                                    <a:blip r:embed="rId18"/>
                                    <a:srcRect/>
                                    <a:stretch>
                                      <a:fillRect/>
                                    </a:stretch>
                                  </pic:blipFill>
                                  <pic:spPr bwMode="auto">
                                    <a:xfrm>
                                      <a:off x="0" y="0"/>
                                      <a:ext cx="262890" cy="131445"/>
                                    </a:xfrm>
                                    <a:prstGeom prst="rect">
                                      <a:avLst/>
                                    </a:prstGeom>
                                    <a:noFill/>
                                    <a:ln w="9525">
                                      <a:noFill/>
                                      <a:miter lim="800000"/>
                                      <a:headEnd/>
                                      <a:tailEnd/>
                                    </a:ln>
                                  </pic:spPr>
                                </pic:pic>
                              </a:graphicData>
                            </a:graphic>
                          </wp:inline>
                        </w:drawing>
                      </w:r>
                      <w:r>
                        <w:rPr>
                          <w:sz w:val="32"/>
                          <w:szCs w:val="32"/>
                        </w:rPr>
                        <w:t>KING AHEAD</w:t>
                      </w:r>
                    </w:p>
                  </w:txbxContent>
                </v:textbox>
                <w10:wrap type="square" anchorx="page" anchory="page"/>
              </v: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-2933065</wp:posOffset>
                </wp:positionH>
                <wp:positionV relativeFrom="paragraph">
                  <wp:posOffset>-8326120</wp:posOffset>
                </wp:positionV>
                <wp:extent cx="1096010" cy="1099185"/>
                <wp:effectExtent l="10160" t="8255" r="8255" b="6985"/>
                <wp:wrapNone/>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099185"/>
                        </a:xfrm>
                        <a:prstGeom prst="rect">
                          <a:avLst/>
                        </a:prstGeom>
                        <a:solidFill>
                          <a:srgbClr val="FFFFFF"/>
                        </a:solidFill>
                        <a:ln w="9525">
                          <a:solidFill>
                            <a:srgbClr val="000000"/>
                          </a:solidFill>
                          <a:miter lim="800000"/>
                          <a:headEnd/>
                          <a:tailEnd/>
                        </a:ln>
                      </wps:spPr>
                      <wps:txbx>
                        <w:txbxContent>
                          <w:p w:rsidR="005D4AB7" w:rsidRDefault="008074BF">
                            <w:r>
                              <w:rPr>
                                <w:noProof/>
                              </w:rPr>
                              <w:drawing>
                                <wp:inline distT="0" distB="0" distL="0" distR="0">
                                  <wp:extent cx="883920" cy="998220"/>
                                  <wp:effectExtent l="19050" t="0" r="0" b="0"/>
                                  <wp:docPr id="7" name="Picture 7" descr="1670_1_wandtattoo_happy_new_ye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70_1_wandtattoo_happy_new_year[1]"/>
                                          <pic:cNvPicPr>
                                            <a:picLocks noChangeAspect="1" noChangeArrowheads="1"/>
                                          </pic:cNvPicPr>
                                        </pic:nvPicPr>
                                        <pic:blipFill>
                                          <a:blip r:embed="rId19"/>
                                          <a:srcRect/>
                                          <a:stretch>
                                            <a:fillRect/>
                                          </a:stretch>
                                        </pic:blipFill>
                                        <pic:spPr bwMode="auto">
                                          <a:xfrm>
                                            <a:off x="0" y="0"/>
                                            <a:ext cx="883920" cy="9982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left:0;text-align:left;margin-left:-230.95pt;margin-top:-655.6pt;width:86.3pt;height:86.5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">
                <v:textbox style="mso-fit-shape-to-text:t">
                  <w:txbxContent>
                    <w:p w:rsidR="005D4AB7" w:rsidRDefault="008074BF">
                      <w:r>
                        <w:rPr>
                          <w:noProof/>
                        </w:rPr>
                        <w:drawing>
                          <wp:inline distT="0" distB="0" distL="0" distR="0">
                            <wp:extent cx="883920" cy="998220"/>
                            <wp:effectExtent l="19050" t="0" r="0" b="0"/>
                            <wp:docPr id="7" name="Picture 7" descr="1670_1_wandtattoo_happy_new_ye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70_1_wandtattoo_happy_new_year[1]"/>
                                    <pic:cNvPicPr>
                                      <a:picLocks noChangeAspect="1" noChangeArrowheads="1"/>
                                    </pic:cNvPicPr>
                                  </pic:nvPicPr>
                                  <pic:blipFill>
                                    <a:blip r:embed="rId19"/>
                                    <a:srcRect/>
                                    <a:stretch>
                                      <a:fillRect/>
                                    </a:stretch>
                                  </pic:blipFill>
                                  <pic:spPr bwMode="auto">
                                    <a:xfrm>
                                      <a:off x="0" y="0"/>
                                      <a:ext cx="883920" cy="99822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1135380</wp:posOffset>
                </wp:positionH>
                <wp:positionV relativeFrom="page">
                  <wp:posOffset>1498600</wp:posOffset>
                </wp:positionV>
                <wp:extent cx="5824220" cy="393700"/>
                <wp:effectExtent l="1905" t="3175" r="3175" b="317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422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Default="00A367A6" w:rsidP="00A367A6">
                            <w:pPr>
                              <w:pStyle w:val="FreeForm"/>
                              <w:rPr>
                                <w:rFonts w:ascii="Times New Roman" w:eastAsia="Times New Roman" w:hAnsi="Times New Roman"/>
                                <w:color w:val="auto"/>
                                <w:sz w:val="20"/>
                              </w:rPr>
                            </w:pPr>
                            <w:r>
                              <w:rPr>
                                <w:rFonts w:ascii="KG Next to Me Solid" w:hAnsi="KG Next to Me Solid"/>
                                <w:color w:val="FFFFFF"/>
                                <w:sz w:val="28"/>
                              </w:rPr>
                              <w:t xml:space="preserve">Mrs. Jackie </w:t>
                            </w:r>
                            <w:r w:rsidR="007A1F71">
                              <w:rPr>
                                <w:rFonts w:ascii="KG Next to Me Solid" w:hAnsi="KG Next to Me Solid"/>
                                <w:color w:val="FFFFFF"/>
                                <w:sz w:val="28"/>
                              </w:rPr>
                              <w:t xml:space="preserve">&amp; Mrs. Peggy  </w:t>
                            </w:r>
                            <w:r w:rsidR="00AD67F9">
                              <w:rPr>
                                <w:rFonts w:ascii="KG Next to Me Solid" w:hAnsi="KG Next to Me Solid"/>
                                <w:color w:val="FFFFFF"/>
                                <w:sz w:val="28"/>
                              </w:rPr>
                              <w:t xml:space="preserve">     </w:t>
                            </w:r>
                            <w:r w:rsidR="007A1F71">
                              <w:rPr>
                                <w:rFonts w:ascii="KG Next to Me Solid" w:hAnsi="KG Next to Me Solid"/>
                                <w:color w:val="FFFFFF"/>
                                <w:sz w:val="28"/>
                              </w:rPr>
                              <w:t xml:space="preserve"> </w:t>
                            </w:r>
                            <w:r w:rsidR="00690827">
                              <w:rPr>
                                <w:rFonts w:ascii="KG Next to Me Solid" w:hAnsi="KG Next to Me Solid"/>
                                <w:color w:val="FFFFFF"/>
                                <w:sz w:val="28"/>
                              </w:rPr>
                              <w:t xml:space="preserve">Week </w:t>
                            </w:r>
                            <w:r w:rsidR="00A37264">
                              <w:rPr>
                                <w:rFonts w:ascii="KG Next to Me Solid" w:hAnsi="KG Next to Me Solid"/>
                                <w:color w:val="FFFFFF"/>
                                <w:sz w:val="28"/>
                              </w:rPr>
                              <w:t>#</w:t>
                            </w:r>
                            <w:r w:rsidR="005E1771">
                              <w:rPr>
                                <w:rFonts w:ascii="KG Next to Me Solid" w:hAnsi="KG Next to Me Solid"/>
                                <w:color w:val="FFFFFF"/>
                                <w:sz w:val="28"/>
                              </w:rPr>
                              <w:t>31</w:t>
                            </w:r>
                            <w:r w:rsidR="00EA1A54">
                              <w:rPr>
                                <w:rFonts w:ascii="KG Next to Me Solid" w:hAnsi="KG Next to Me Solid"/>
                                <w:color w:val="FFFFFF"/>
                                <w:sz w:val="28"/>
                              </w:rPr>
                              <w:t>-</w:t>
                            </w:r>
                            <w:r w:rsidR="005E1771">
                              <w:rPr>
                                <w:rFonts w:ascii="KG Next to Me Solid" w:hAnsi="KG Next to Me Solid"/>
                                <w:color w:val="FFFFFF"/>
                                <w:sz w:val="28"/>
                              </w:rPr>
                              <w:t>32</w:t>
                            </w:r>
                            <w:r w:rsidR="00AD67F9">
                              <w:rPr>
                                <w:rFonts w:ascii="KG Next to Me Solid" w:hAnsi="KG Next to Me Solid"/>
                                <w:color w:val="FFFFFF"/>
                                <w:sz w:val="28"/>
                              </w:rPr>
                              <w:t xml:space="preserve">         </w:t>
                            </w:r>
                            <w:r w:rsidR="005E1771">
                              <w:rPr>
                                <w:rFonts w:ascii="KG Next to Me Solid" w:hAnsi="KG Next to Me Solid"/>
                                <w:color w:val="FFFFFF"/>
                                <w:sz w:val="28"/>
                              </w:rPr>
                              <w:t>March 12 - 2</w:t>
                            </w:r>
                            <w:r w:rsidR="00292188">
                              <w:rPr>
                                <w:rFonts w:ascii="KG Next to Me Solid" w:hAnsi="KG Next to Me Solid"/>
                                <w:color w:val="FFFFFF"/>
                                <w:sz w:val="28"/>
                              </w:rPr>
                              <w:t>4</w:t>
                            </w:r>
                            <w:r w:rsidR="00D7729F">
                              <w:rPr>
                                <w:rFonts w:ascii="KG Next to Me Solid" w:hAnsi="KG Next to Me Solid"/>
                                <w:color w:val="FFFFFF"/>
                                <w:sz w:val="28"/>
                              </w:rPr>
                              <w:t>,</w:t>
                            </w:r>
                            <w:r w:rsidR="007A1F71">
                              <w:rPr>
                                <w:rFonts w:ascii="KG Next to Me Solid" w:hAnsi="KG Next to Me Solid"/>
                                <w:color w:val="FFFFFF"/>
                                <w:sz w:val="28"/>
                              </w:rPr>
                              <w:t xml:space="preserve"> </w:t>
                            </w:r>
                            <w:r w:rsidR="005E38BE">
                              <w:rPr>
                                <w:rFonts w:ascii="KG Next to Me Solid" w:hAnsi="KG Next to Me Solid"/>
                                <w:color w:val="FFFFFF"/>
                                <w:sz w:val="28"/>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1" style="position:absolute;left:0;text-align:left;margin-left:89.4pt;margin-top:118pt;width:458.6pt;height:3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" filled="f" stroked="f" strokeweight="1pt">
                <v:path arrowok="t"/>
                <v:textbox inset="0,0,0,0">
                  <w:txbxContent>
                    <w:p w:rsidR="00064C27" w:rsidRDefault="00A367A6" w:rsidP="00A367A6">
                      <w:pPr>
                        <w:pStyle w:val="FreeForm"/>
                        <w:rPr>
                          <w:rFonts w:ascii="Times New Roman" w:eastAsia="Times New Roman" w:hAnsi="Times New Roman"/>
                          <w:color w:val="auto"/>
                          <w:sz w:val="20"/>
                        </w:rPr>
                      </w:pPr>
                      <w:r>
                        <w:rPr>
                          <w:rFonts w:ascii="KG Next to Me Solid" w:hAnsi="KG Next to Me Solid"/>
                          <w:color w:val="FFFFFF"/>
                          <w:sz w:val="28"/>
                        </w:rPr>
                        <w:t xml:space="preserve">Mrs. Jackie </w:t>
                      </w:r>
                      <w:r w:rsidR="007A1F71">
                        <w:rPr>
                          <w:rFonts w:ascii="KG Next to Me Solid" w:hAnsi="KG Next to Me Solid"/>
                          <w:color w:val="FFFFFF"/>
                          <w:sz w:val="28"/>
                        </w:rPr>
                        <w:t xml:space="preserve">&amp; Mrs. Peggy  </w:t>
                      </w:r>
                      <w:r w:rsidR="00AD67F9">
                        <w:rPr>
                          <w:rFonts w:ascii="KG Next to Me Solid" w:hAnsi="KG Next to Me Solid"/>
                          <w:color w:val="FFFFFF"/>
                          <w:sz w:val="28"/>
                        </w:rPr>
                        <w:t xml:space="preserve">     </w:t>
                      </w:r>
                      <w:r w:rsidR="007A1F71">
                        <w:rPr>
                          <w:rFonts w:ascii="KG Next to Me Solid" w:hAnsi="KG Next to Me Solid"/>
                          <w:color w:val="FFFFFF"/>
                          <w:sz w:val="28"/>
                        </w:rPr>
                        <w:t xml:space="preserve"> </w:t>
                      </w:r>
                      <w:r w:rsidR="00690827">
                        <w:rPr>
                          <w:rFonts w:ascii="KG Next to Me Solid" w:hAnsi="KG Next to Me Solid"/>
                          <w:color w:val="FFFFFF"/>
                          <w:sz w:val="28"/>
                        </w:rPr>
                        <w:t xml:space="preserve">Week </w:t>
                      </w:r>
                      <w:r w:rsidR="00A37264">
                        <w:rPr>
                          <w:rFonts w:ascii="KG Next to Me Solid" w:hAnsi="KG Next to Me Solid"/>
                          <w:color w:val="FFFFFF"/>
                          <w:sz w:val="28"/>
                        </w:rPr>
                        <w:t>#</w:t>
                      </w:r>
                      <w:r w:rsidR="005E1771">
                        <w:rPr>
                          <w:rFonts w:ascii="KG Next to Me Solid" w:hAnsi="KG Next to Me Solid"/>
                          <w:color w:val="FFFFFF"/>
                          <w:sz w:val="28"/>
                        </w:rPr>
                        <w:t>31</w:t>
                      </w:r>
                      <w:r w:rsidR="00EA1A54">
                        <w:rPr>
                          <w:rFonts w:ascii="KG Next to Me Solid" w:hAnsi="KG Next to Me Solid"/>
                          <w:color w:val="FFFFFF"/>
                          <w:sz w:val="28"/>
                        </w:rPr>
                        <w:t>-</w:t>
                      </w:r>
                      <w:r w:rsidR="005E1771">
                        <w:rPr>
                          <w:rFonts w:ascii="KG Next to Me Solid" w:hAnsi="KG Next to Me Solid"/>
                          <w:color w:val="FFFFFF"/>
                          <w:sz w:val="28"/>
                        </w:rPr>
                        <w:t>32</w:t>
                      </w:r>
                      <w:r w:rsidR="00AD67F9">
                        <w:rPr>
                          <w:rFonts w:ascii="KG Next to Me Solid" w:hAnsi="KG Next to Me Solid"/>
                          <w:color w:val="FFFFFF"/>
                          <w:sz w:val="28"/>
                        </w:rPr>
                        <w:t xml:space="preserve">         </w:t>
                      </w:r>
                      <w:r w:rsidR="005E1771">
                        <w:rPr>
                          <w:rFonts w:ascii="KG Next to Me Solid" w:hAnsi="KG Next to Me Solid"/>
                          <w:color w:val="FFFFFF"/>
                          <w:sz w:val="28"/>
                        </w:rPr>
                        <w:t>March 12 - 2</w:t>
                      </w:r>
                      <w:r w:rsidR="00292188">
                        <w:rPr>
                          <w:rFonts w:ascii="KG Next to Me Solid" w:hAnsi="KG Next to Me Solid"/>
                          <w:color w:val="FFFFFF"/>
                          <w:sz w:val="28"/>
                        </w:rPr>
                        <w:t>4</w:t>
                      </w:r>
                      <w:r w:rsidR="00D7729F">
                        <w:rPr>
                          <w:rFonts w:ascii="KG Next to Me Solid" w:hAnsi="KG Next to Me Solid"/>
                          <w:color w:val="FFFFFF"/>
                          <w:sz w:val="28"/>
                        </w:rPr>
                        <w:t>,</w:t>
                      </w:r>
                      <w:r w:rsidR="007A1F71">
                        <w:rPr>
                          <w:rFonts w:ascii="KG Next to Me Solid" w:hAnsi="KG Next to Me Solid"/>
                          <w:color w:val="FFFFFF"/>
                          <w:sz w:val="28"/>
                        </w:rPr>
                        <w:t xml:space="preserve"> </w:t>
                      </w:r>
                      <w:r w:rsidR="005E38BE">
                        <w:rPr>
                          <w:rFonts w:ascii="KG Next to Me Solid" w:hAnsi="KG Next to Me Solid"/>
                          <w:color w:val="FFFFFF"/>
                          <w:sz w:val="28"/>
                        </w:rPr>
                        <w:t>2018</w:t>
                      </w:r>
                    </w:p>
                  </w:txbxContent>
                </v:textbox>
                <w10:wrap anchorx="page" anchory="page"/>
              </v:rect>
            </w:pict>
          </mc:Fallback>
        </mc:AlternateContent>
      </w:r>
      <w:r w:rsidR="008074BF">
        <w:rPr>
          <w:noProof/>
          <w:sz w:val="28"/>
          <w:szCs w:val="28"/>
        </w:rPr>
        <w:drawing>
          <wp:inline distT="0" distB="0" distL="0" distR="0">
            <wp:extent cx="868680" cy="1013460"/>
            <wp:effectExtent l="19050" t="0" r="7620" b="0"/>
            <wp:docPr id="3" name="Picture 3" descr="C:\Users\Jackie\AppData\Local\Microsoft\Windows\Temporary Internet Files\Content.IE5\6EUCBOIY\keep-calm-its-nearly-christmas-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ie\AppData\Local\Microsoft\Windows\Temporary Internet Files\Content.IE5\6EUCBOIY\keep-calm-its-nearly-christmas-101[1].png"/>
                    <pic:cNvPicPr>
                      <a:picLocks noChangeAspect="1" noChangeArrowheads="1"/>
                    </pic:cNvPicPr>
                  </pic:nvPicPr>
                  <pic:blipFill>
                    <a:blip r:embed="rId20"/>
                    <a:srcRect/>
                    <a:stretch>
                      <a:fillRect/>
                    </a:stretch>
                  </pic:blipFill>
                  <pic:spPr bwMode="auto">
                    <a:xfrm>
                      <a:off x="0" y="0"/>
                      <a:ext cx="868680" cy="1013460"/>
                    </a:xfrm>
                    <a:prstGeom prst="rect">
                      <a:avLst/>
                    </a:prstGeom>
                    <a:noFill/>
                    <a:ln w="9525">
                      <a:noFill/>
                      <a:miter lim="800000"/>
                      <a:headEnd/>
                      <a:tailEnd/>
                    </a:ln>
                  </pic:spPr>
                </pic:pic>
              </a:graphicData>
            </a:graphic>
          </wp:inline>
        </w:drawing>
      </w:r>
      <w:r w:rsidR="008074BF">
        <w:rPr>
          <w:noProof/>
        </w:rPr>
        <w:drawing>
          <wp:anchor distT="152400" distB="152400" distL="152400" distR="152400" simplePos="0" relativeHeight="251649536" behindDoc="0" locked="0" layoutInCell="1" allowOverlap="1">
            <wp:simplePos x="0" y="0"/>
            <wp:positionH relativeFrom="page">
              <wp:posOffset>368300</wp:posOffset>
            </wp:positionH>
            <wp:positionV relativeFrom="page">
              <wp:posOffset>254000</wp:posOffset>
            </wp:positionV>
            <wp:extent cx="6985000" cy="1651000"/>
            <wp:effectExtent l="0" t="0" r="0" b="0"/>
            <wp:wrapThrough wrapText="bothSides">
              <wp:wrapPolygon edited="0">
                <wp:start x="1591" y="498"/>
                <wp:lineTo x="353" y="498"/>
                <wp:lineTo x="59" y="1246"/>
                <wp:lineTo x="59" y="5732"/>
                <wp:lineTo x="353" y="12462"/>
                <wp:lineTo x="59" y="14705"/>
                <wp:lineTo x="118" y="20686"/>
                <wp:lineTo x="1001" y="21185"/>
                <wp:lineTo x="1355" y="21185"/>
                <wp:lineTo x="21031" y="21185"/>
                <wp:lineTo x="21089" y="21185"/>
                <wp:lineTo x="21266" y="20437"/>
                <wp:lineTo x="21325" y="20437"/>
                <wp:lineTo x="21384" y="16948"/>
                <wp:lineTo x="21502" y="16449"/>
                <wp:lineTo x="21561" y="14705"/>
                <wp:lineTo x="21443" y="8474"/>
                <wp:lineTo x="21561" y="6978"/>
                <wp:lineTo x="21561" y="5732"/>
                <wp:lineTo x="21502" y="1745"/>
                <wp:lineTo x="20913" y="748"/>
                <wp:lineTo x="19263" y="498"/>
                <wp:lineTo x="1591" y="498"/>
              </wp:wrapPolygon>
            </wp:wrapThrough>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6985000" cy="1651000"/>
                    </a:xfrm>
                    <a:prstGeom prst="rect">
                      <a:avLst/>
                    </a:prstGeom>
                    <a:noFill/>
                    <a:ln w="12700" cap="flat">
                      <a:noFill/>
                      <a:miter lim="800000"/>
                      <a:headEnd/>
                      <a:tailEnd/>
                    </a:ln>
                  </pic:spPr>
                </pic:pic>
              </a:graphicData>
            </a:graphic>
          </wp:anchor>
        </w:drawing>
      </w:r>
      <w:r>
        <w:rPr>
          <w:noProof/>
        </w:rPr>
        <mc:AlternateContent>
          <mc:Choice Requires="wps">
            <w:drawing>
              <wp:anchor distT="152400" distB="152400" distL="152400" distR="152400" simplePos="0" relativeHeight="251648512" behindDoc="0" locked="0" layoutInCell="1" allowOverlap="1">
                <wp:simplePos x="0" y="0"/>
                <wp:positionH relativeFrom="page">
                  <wp:posOffset>525780</wp:posOffset>
                </wp:positionH>
                <wp:positionV relativeFrom="page">
                  <wp:posOffset>187960</wp:posOffset>
                </wp:positionV>
                <wp:extent cx="6677660" cy="1694180"/>
                <wp:effectExtent l="11430" t="16510" r="16510" b="13335"/>
                <wp:wrapThrough wrapText="bothSides">
                  <wp:wrapPolygon edited="0">
                    <wp:start x="-29" y="-121"/>
                    <wp:lineTo x="-29" y="21479"/>
                    <wp:lineTo x="21629" y="21479"/>
                    <wp:lineTo x="21629" y="-121"/>
                    <wp:lineTo x="-29" y="-121"/>
                  </wp:wrapPolygon>
                </wp:wrapThrough>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7660" cy="169418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rsidR="00064C27" w:rsidRDefault="00064C27">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2" style="position:absolute;left:0;text-align:left;margin-left:41.4pt;margin-top:14.8pt;width:525.8pt;height:133.4pt;z-index:2516485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" strokecolor="white" strokeweight="1.5pt">
                <v:stroke r:id="rId16" o:title="" dashstyle="1 1" color2="black" filltype="pattern"/>
                <v:path arrowok="t"/>
                <v:textbox inset="8pt,8pt,8pt,8pt">
                  <w:txbxContent>
                    <w:p w:rsidR="00064C27" w:rsidRDefault="00064C27">
                      <w:pPr>
                        <w:pStyle w:val="FreeForm"/>
                        <w:rPr>
                          <w:rFonts w:ascii="Times New Roman" w:eastAsia="Times New Roman" w:hAnsi="Times New Roman"/>
                          <w:color w:val="auto"/>
                          <w:sz w:val="20"/>
                        </w:rPr>
                      </w:pPr>
                    </w:p>
                  </w:txbxContent>
                </v:textbox>
                <w10:wrap type="through" anchorx="page" anchory="page"/>
              </v:rect>
            </w:pict>
          </mc:Fallback>
        </mc:AlternateContent>
      </w:r>
      <w:r>
        <w:rPr>
          <w:noProof/>
        </w:rPr>
        <mc:AlternateContent>
          <mc:Choice Requires="wps">
            <w:drawing>
              <wp:anchor distT="152400" distB="152400" distL="152400" distR="152400" simplePos="0" relativeHeight="251647488" behindDoc="0" locked="0" layoutInCell="1" allowOverlap="1">
                <wp:simplePos x="0" y="0"/>
                <wp:positionH relativeFrom="page">
                  <wp:posOffset>311150</wp:posOffset>
                </wp:positionH>
                <wp:positionV relativeFrom="page">
                  <wp:posOffset>139700</wp:posOffset>
                </wp:positionV>
                <wp:extent cx="7150100" cy="1803400"/>
                <wp:effectExtent l="6350" t="6350" r="15875" b="9525"/>
                <wp:wrapThrough wrapText="bothSides">
                  <wp:wrapPolygon edited="0">
                    <wp:start x="-29" y="0"/>
                    <wp:lineTo x="-29" y="21494"/>
                    <wp:lineTo x="21629" y="21494"/>
                    <wp:lineTo x="21629" y="0"/>
                    <wp:lineTo x="-29" y="0"/>
                  </wp:wrapPolygon>
                </wp:wrapThrough>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03400"/>
                        </a:xfrm>
                        <a:prstGeom prst="rect">
                          <a:avLst/>
                        </a:prstGeom>
                        <a:solidFill>
                          <a:srgbClr val="FFFFFF"/>
                        </a:solidFill>
                        <a:ln w="12700">
                          <a:solidFill>
                            <a:srgbClr val="000000"/>
                          </a:solidFill>
                          <a:miter lim="800000"/>
                          <a:headEnd/>
                          <a:tailEnd/>
                        </a:ln>
                      </wps:spPr>
                      <wps:txbx>
                        <w:txbxContent>
                          <w:p w:rsidR="00064C27" w:rsidRDefault="00064C27">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3" style="position:absolute;left:0;text-align:left;margin-left:24.5pt;margin-top:11pt;width:563pt;height:142pt;z-index:2516474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" strokeweight="1pt">
                <v:path arrowok="t"/>
                <v:textbox inset="8pt,8pt,8pt,8pt">
                  <w:txbxContent>
                    <w:p w:rsidR="00064C27" w:rsidRDefault="00064C27">
                      <w:pPr>
                        <w:pStyle w:val="FreeForm"/>
                        <w:rPr>
                          <w:rFonts w:ascii="Times New Roman" w:eastAsia="Times New Roman" w:hAnsi="Times New Roman"/>
                          <w:color w:val="auto"/>
                          <w:sz w:val="20"/>
                        </w:rPr>
                      </w:pPr>
                    </w:p>
                  </w:txbxContent>
                </v:textbox>
                <w10:wrap type="through" anchorx="page" anchory="page"/>
              </v:rect>
            </w:pict>
          </mc:Fallback>
        </mc:AlternateContent>
      </w:r>
      <w:r>
        <w:rPr>
          <w:noProof/>
        </w:rPr>
        <mc:AlternateContent>
          <mc:Choice Requires="wps">
            <w:drawing>
              <wp:anchor distT="152400" distB="152400" distL="152400" distR="152400" simplePos="0" relativeHeight="251650560" behindDoc="0" locked="0" layoutInCell="1" allowOverlap="1">
                <wp:simplePos x="0" y="0"/>
                <wp:positionH relativeFrom="page">
                  <wp:posOffset>2387600</wp:posOffset>
                </wp:positionH>
                <wp:positionV relativeFrom="page">
                  <wp:posOffset>635000</wp:posOffset>
                </wp:positionV>
                <wp:extent cx="4991100" cy="1270000"/>
                <wp:effectExtent l="0" t="0" r="3175" b="0"/>
                <wp:wrapSquare wrapText="bothSides"/>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19">
                        <w:txbxContent>
                          <w:p w:rsidR="00064C27" w:rsidRDefault="009D4505">
                            <w:pPr>
                              <w:pStyle w:val="FreeForm"/>
                              <w:rPr>
                                <w:rFonts w:ascii="Times New Roman" w:eastAsia="Times New Roman" w:hAnsi="Times New Roman"/>
                                <w:color w:val="auto"/>
                                <w:sz w:val="20"/>
                              </w:rPr>
                            </w:pPr>
                            <w:r>
                              <w:rPr>
                                <w:rFonts w:ascii="KG Eyes Wide Open" w:hAnsi="KG Eyes Wide Open"/>
                                <w:color w:val="FFFFFF"/>
                                <w:sz w:val="128"/>
                              </w:rPr>
                              <w:t xml:space="preserve">PreK </w:t>
                            </w:r>
                            <w:r w:rsidR="000772DC">
                              <w:rPr>
                                <w:rFonts w:ascii="KG Eyes Wide Open" w:hAnsi="KG Eyes Wide Open"/>
                                <w:color w:val="FFFFFF"/>
                                <w:sz w:val="128"/>
                              </w:rPr>
                              <w:t>Bi-Weekly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4" style="position:absolute;left:0;text-align:left;margin-left:188pt;margin-top:50pt;width:393pt;height:100pt;z-index:2516505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" filled="f" stroked="f" strokeweight="1pt">
                <v:path arrowok="t"/>
                <v:textbox style="mso-next-textbox:#Text Box 23" inset="0,0,0,0">
                  <w:txbxContent>
                    <w:p w:rsidR="00064C27" w:rsidRDefault="009D4505">
                      <w:pPr>
                        <w:pStyle w:val="FreeForm"/>
                        <w:rPr>
                          <w:rFonts w:ascii="Times New Roman" w:eastAsia="Times New Roman" w:hAnsi="Times New Roman"/>
                          <w:color w:val="auto"/>
                          <w:sz w:val="20"/>
                        </w:rPr>
                      </w:pPr>
                      <w:r>
                        <w:rPr>
                          <w:rFonts w:ascii="KG Eyes Wide Open" w:hAnsi="KG Eyes Wide Open"/>
                          <w:color w:val="FFFFFF"/>
                          <w:sz w:val="128"/>
                        </w:rPr>
                        <w:t xml:space="preserve">PreK </w:t>
                      </w:r>
                      <w:r w:rsidR="000772DC">
                        <w:rPr>
                          <w:rFonts w:ascii="KG Eyes Wide Open" w:hAnsi="KG Eyes Wide Open"/>
                          <w:color w:val="FFFFFF"/>
                          <w:sz w:val="128"/>
                        </w:rPr>
                        <w:t>Bi-Weekly</w:t>
                      </w:r>
                    </w:p>
                  </w:txbxContent>
                </v:textbox>
                <w10:wrap type="square" anchorx="page" anchory="page"/>
              </v:rect>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left:0;text-align:left;margin-left:476pt;margin-top:56pt;width:34pt;height: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" filled="f" stroked="f">
                <v:textbox inset=",7.2pt,,7.2pt">
                  <w:txbxContent/>
                </v:textbox>
                <w10:wrap type="tight"/>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1752600</wp:posOffset>
                </wp:positionH>
                <wp:positionV relativeFrom="page">
                  <wp:posOffset>444500</wp:posOffset>
                </wp:positionV>
                <wp:extent cx="736600" cy="520700"/>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Default="00064C27">
                            <w:pPr>
                              <w:pStyle w:val="FreeForm"/>
                              <w:jc w:val="center"/>
                              <w:rPr>
                                <w:rFonts w:ascii="Times New Roman" w:eastAsia="Times New Roman" w:hAnsi="Times New Roman"/>
                                <w:color w:val="auto"/>
                                <w:sz w:val="20"/>
                              </w:rPr>
                            </w:pPr>
                            <w:r>
                              <w:rPr>
                                <w:rFonts w:ascii="KG Eyes Wide Open" w:hAnsi="KG Eyes Wide Open"/>
                                <w:color w:val="FFFFFF"/>
                                <w:sz w:val="72"/>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6" style="position:absolute;left:0;text-align:left;margin-left:138pt;margin-top:35pt;width:58pt;height:4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" filled="f" stroked="f" strokeweight="1pt">
                <v:path arrowok="t"/>
                <v:textbox inset="0,0,0,0">
                  <w:txbxContent>
                    <w:p w:rsidR="00064C27" w:rsidRDefault="00064C27">
                      <w:pPr>
                        <w:pStyle w:val="FreeForm"/>
                        <w:jc w:val="center"/>
                        <w:rPr>
                          <w:rFonts w:ascii="Times New Roman" w:eastAsia="Times New Roman" w:hAnsi="Times New Roman"/>
                          <w:color w:val="auto"/>
                          <w:sz w:val="20"/>
                        </w:rPr>
                      </w:pPr>
                      <w:r>
                        <w:rPr>
                          <w:rFonts w:ascii="KG Eyes Wide Open" w:hAnsi="KG Eyes Wide Open"/>
                          <w:color w:val="FFFFFF"/>
                          <w:sz w:val="72"/>
                        </w:rPr>
                        <w:t>The</w:t>
                      </w:r>
                    </w:p>
                  </w:txbxContent>
                </v:textbox>
                <w10:wrap anchorx="page" anchory="page"/>
              </v:rect>
            </w:pict>
          </mc:Fallback>
        </mc:AlternateContent>
      </w:r>
    </w:p>
    <w:sectPr w:rsidR="00064C27" w:rsidSect="00D7052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220" w:rsidRDefault="00E83220">
      <w:r>
        <w:separator/>
      </w:r>
    </w:p>
  </w:endnote>
  <w:endnote w:type="continuationSeparator" w:id="0">
    <w:p w:rsidR="00E83220" w:rsidRDefault="00E83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Scribble Box DEMO">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G Next to Me Solid">
    <w:altName w:val="MS PGothic"/>
    <w:charset w:val="00"/>
    <w:family w:val="auto"/>
    <w:pitch w:val="variable"/>
    <w:sig w:usb0="00000001" w:usb1="00000042" w:usb2="00000000" w:usb3="00000000" w:csb0="00000003" w:csb1="00000000"/>
  </w:font>
  <w:font w:name="KG Eyes Wide Open">
    <w:altName w:val="Franklin Gothic Medium Cond"/>
    <w:charset w:val="00"/>
    <w:family w:val="auto"/>
    <w:pitch w:val="variable"/>
    <w:sig w:usb0="00000001" w:usb1="00000042"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220" w:rsidRDefault="00E83220">
      <w:r>
        <w:separator/>
      </w:r>
    </w:p>
  </w:footnote>
  <w:footnote w:type="continuationSeparator" w:id="0">
    <w:p w:rsidR="00E83220" w:rsidRDefault="00E832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1051.85pt;height:518.9pt;visibility:visible;mso-wrap-style:square" o:bullet="t">
        <v:imagedata r:id="rId1" o:title="1384151134[1]"/>
      </v:shape>
    </w:pict>
  </w:numPicBullet>
  <w:abstractNum w:abstractNumId="0">
    <w:nsid w:val="5B034F90"/>
    <w:multiLevelType w:val="hybridMultilevel"/>
    <w:tmpl w:val="FF0CFDEE"/>
    <w:lvl w:ilvl="0" w:tplc="4B686C68">
      <w:start w:val="1"/>
      <w:numFmt w:val="bullet"/>
      <w:lvlText w:val=""/>
      <w:lvlPicBulletId w:val="0"/>
      <w:lvlJc w:val="left"/>
      <w:pPr>
        <w:tabs>
          <w:tab w:val="num" w:pos="720"/>
        </w:tabs>
        <w:ind w:left="720" w:hanging="360"/>
      </w:pPr>
      <w:rPr>
        <w:rFonts w:ascii="Symbol" w:hAnsi="Symbol" w:hint="default"/>
      </w:rPr>
    </w:lvl>
    <w:lvl w:ilvl="1" w:tplc="37FE759E" w:tentative="1">
      <w:start w:val="1"/>
      <w:numFmt w:val="bullet"/>
      <w:lvlText w:val=""/>
      <w:lvlJc w:val="left"/>
      <w:pPr>
        <w:tabs>
          <w:tab w:val="num" w:pos="1440"/>
        </w:tabs>
        <w:ind w:left="1440" w:hanging="360"/>
      </w:pPr>
      <w:rPr>
        <w:rFonts w:ascii="Symbol" w:hAnsi="Symbol" w:hint="default"/>
      </w:rPr>
    </w:lvl>
    <w:lvl w:ilvl="2" w:tplc="BB72A7EE" w:tentative="1">
      <w:start w:val="1"/>
      <w:numFmt w:val="bullet"/>
      <w:lvlText w:val=""/>
      <w:lvlJc w:val="left"/>
      <w:pPr>
        <w:tabs>
          <w:tab w:val="num" w:pos="2160"/>
        </w:tabs>
        <w:ind w:left="2160" w:hanging="360"/>
      </w:pPr>
      <w:rPr>
        <w:rFonts w:ascii="Symbol" w:hAnsi="Symbol" w:hint="default"/>
      </w:rPr>
    </w:lvl>
    <w:lvl w:ilvl="3" w:tplc="BF50ED2C" w:tentative="1">
      <w:start w:val="1"/>
      <w:numFmt w:val="bullet"/>
      <w:lvlText w:val=""/>
      <w:lvlJc w:val="left"/>
      <w:pPr>
        <w:tabs>
          <w:tab w:val="num" w:pos="2880"/>
        </w:tabs>
        <w:ind w:left="2880" w:hanging="360"/>
      </w:pPr>
      <w:rPr>
        <w:rFonts w:ascii="Symbol" w:hAnsi="Symbol" w:hint="default"/>
      </w:rPr>
    </w:lvl>
    <w:lvl w:ilvl="4" w:tplc="5D0AA8E4" w:tentative="1">
      <w:start w:val="1"/>
      <w:numFmt w:val="bullet"/>
      <w:lvlText w:val=""/>
      <w:lvlJc w:val="left"/>
      <w:pPr>
        <w:tabs>
          <w:tab w:val="num" w:pos="3600"/>
        </w:tabs>
        <w:ind w:left="3600" w:hanging="360"/>
      </w:pPr>
      <w:rPr>
        <w:rFonts w:ascii="Symbol" w:hAnsi="Symbol" w:hint="default"/>
      </w:rPr>
    </w:lvl>
    <w:lvl w:ilvl="5" w:tplc="C5F61B52" w:tentative="1">
      <w:start w:val="1"/>
      <w:numFmt w:val="bullet"/>
      <w:lvlText w:val=""/>
      <w:lvlJc w:val="left"/>
      <w:pPr>
        <w:tabs>
          <w:tab w:val="num" w:pos="4320"/>
        </w:tabs>
        <w:ind w:left="4320" w:hanging="360"/>
      </w:pPr>
      <w:rPr>
        <w:rFonts w:ascii="Symbol" w:hAnsi="Symbol" w:hint="default"/>
      </w:rPr>
    </w:lvl>
    <w:lvl w:ilvl="6" w:tplc="94DADCB4" w:tentative="1">
      <w:start w:val="1"/>
      <w:numFmt w:val="bullet"/>
      <w:lvlText w:val=""/>
      <w:lvlJc w:val="left"/>
      <w:pPr>
        <w:tabs>
          <w:tab w:val="num" w:pos="5040"/>
        </w:tabs>
        <w:ind w:left="5040" w:hanging="360"/>
      </w:pPr>
      <w:rPr>
        <w:rFonts w:ascii="Symbol" w:hAnsi="Symbol" w:hint="default"/>
      </w:rPr>
    </w:lvl>
    <w:lvl w:ilvl="7" w:tplc="64A0E0F6" w:tentative="1">
      <w:start w:val="1"/>
      <w:numFmt w:val="bullet"/>
      <w:lvlText w:val=""/>
      <w:lvlJc w:val="left"/>
      <w:pPr>
        <w:tabs>
          <w:tab w:val="num" w:pos="5760"/>
        </w:tabs>
        <w:ind w:left="5760" w:hanging="360"/>
      </w:pPr>
      <w:rPr>
        <w:rFonts w:ascii="Symbol" w:hAnsi="Symbol" w:hint="default"/>
      </w:rPr>
    </w:lvl>
    <w:lvl w:ilvl="8" w:tplc="C8A0557C"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CD9"/>
    <w:rsid w:val="00000640"/>
    <w:rsid w:val="00015103"/>
    <w:rsid w:val="00017EAC"/>
    <w:rsid w:val="000414CF"/>
    <w:rsid w:val="00043437"/>
    <w:rsid w:val="0005230E"/>
    <w:rsid w:val="000527FD"/>
    <w:rsid w:val="00064C27"/>
    <w:rsid w:val="00073C58"/>
    <w:rsid w:val="000772DC"/>
    <w:rsid w:val="00084FE6"/>
    <w:rsid w:val="000B3835"/>
    <w:rsid w:val="000C1930"/>
    <w:rsid w:val="000D1976"/>
    <w:rsid w:val="000D1A11"/>
    <w:rsid w:val="000D24E3"/>
    <w:rsid w:val="000D2D2E"/>
    <w:rsid w:val="000D389A"/>
    <w:rsid w:val="000D6E5B"/>
    <w:rsid w:val="000F3EF4"/>
    <w:rsid w:val="001039B9"/>
    <w:rsid w:val="001148F8"/>
    <w:rsid w:val="00120777"/>
    <w:rsid w:val="00120984"/>
    <w:rsid w:val="001224EF"/>
    <w:rsid w:val="0012257F"/>
    <w:rsid w:val="00122FE8"/>
    <w:rsid w:val="00134CB5"/>
    <w:rsid w:val="00144926"/>
    <w:rsid w:val="00181CEB"/>
    <w:rsid w:val="00183302"/>
    <w:rsid w:val="00186802"/>
    <w:rsid w:val="00190402"/>
    <w:rsid w:val="001A13B6"/>
    <w:rsid w:val="001A220C"/>
    <w:rsid w:val="001B004F"/>
    <w:rsid w:val="001C5A44"/>
    <w:rsid w:val="001E4D52"/>
    <w:rsid w:val="001F2DB4"/>
    <w:rsid w:val="002132CD"/>
    <w:rsid w:val="0021405C"/>
    <w:rsid w:val="00242502"/>
    <w:rsid w:val="00246A71"/>
    <w:rsid w:val="00263B29"/>
    <w:rsid w:val="002727E3"/>
    <w:rsid w:val="00292188"/>
    <w:rsid w:val="002928E1"/>
    <w:rsid w:val="002B064F"/>
    <w:rsid w:val="002B1008"/>
    <w:rsid w:val="002C0399"/>
    <w:rsid w:val="002C2C76"/>
    <w:rsid w:val="002C6AB1"/>
    <w:rsid w:val="002C74D0"/>
    <w:rsid w:val="002D12AA"/>
    <w:rsid w:val="002D78BD"/>
    <w:rsid w:val="002F01CD"/>
    <w:rsid w:val="002F6D72"/>
    <w:rsid w:val="003133D0"/>
    <w:rsid w:val="00325715"/>
    <w:rsid w:val="00337A68"/>
    <w:rsid w:val="00337D51"/>
    <w:rsid w:val="00342F51"/>
    <w:rsid w:val="00346651"/>
    <w:rsid w:val="003567B1"/>
    <w:rsid w:val="00370887"/>
    <w:rsid w:val="00393109"/>
    <w:rsid w:val="003C552A"/>
    <w:rsid w:val="003E10D6"/>
    <w:rsid w:val="00431EEC"/>
    <w:rsid w:val="0044485C"/>
    <w:rsid w:val="004A3A7A"/>
    <w:rsid w:val="004B3510"/>
    <w:rsid w:val="004C6703"/>
    <w:rsid w:val="004D00B4"/>
    <w:rsid w:val="004D7E7C"/>
    <w:rsid w:val="004E263B"/>
    <w:rsid w:val="004F2251"/>
    <w:rsid w:val="005040E6"/>
    <w:rsid w:val="00505B54"/>
    <w:rsid w:val="00521679"/>
    <w:rsid w:val="00521942"/>
    <w:rsid w:val="00530714"/>
    <w:rsid w:val="0054297E"/>
    <w:rsid w:val="00544816"/>
    <w:rsid w:val="0055459B"/>
    <w:rsid w:val="00581F3A"/>
    <w:rsid w:val="005A393D"/>
    <w:rsid w:val="005A5D6D"/>
    <w:rsid w:val="005B6C04"/>
    <w:rsid w:val="005D0081"/>
    <w:rsid w:val="005D4AB7"/>
    <w:rsid w:val="005E1771"/>
    <w:rsid w:val="005E38BE"/>
    <w:rsid w:val="006032E9"/>
    <w:rsid w:val="006036C4"/>
    <w:rsid w:val="00606216"/>
    <w:rsid w:val="0062763C"/>
    <w:rsid w:val="006837CC"/>
    <w:rsid w:val="00690827"/>
    <w:rsid w:val="00694756"/>
    <w:rsid w:val="00695881"/>
    <w:rsid w:val="006C0B0E"/>
    <w:rsid w:val="006C6FEF"/>
    <w:rsid w:val="006D0470"/>
    <w:rsid w:val="006D0692"/>
    <w:rsid w:val="006E3D9F"/>
    <w:rsid w:val="006E772F"/>
    <w:rsid w:val="006E7BF1"/>
    <w:rsid w:val="00700B48"/>
    <w:rsid w:val="00712AE4"/>
    <w:rsid w:val="0071640C"/>
    <w:rsid w:val="00716C3B"/>
    <w:rsid w:val="00716E74"/>
    <w:rsid w:val="00720478"/>
    <w:rsid w:val="00726A09"/>
    <w:rsid w:val="00735318"/>
    <w:rsid w:val="00780811"/>
    <w:rsid w:val="00793203"/>
    <w:rsid w:val="007A1F71"/>
    <w:rsid w:val="007A3A5F"/>
    <w:rsid w:val="007A79A9"/>
    <w:rsid w:val="007C6680"/>
    <w:rsid w:val="007D0545"/>
    <w:rsid w:val="007D14B2"/>
    <w:rsid w:val="007D6B57"/>
    <w:rsid w:val="007F47B2"/>
    <w:rsid w:val="00803E9D"/>
    <w:rsid w:val="008074BF"/>
    <w:rsid w:val="00814B3A"/>
    <w:rsid w:val="008161BE"/>
    <w:rsid w:val="00831E07"/>
    <w:rsid w:val="008338AA"/>
    <w:rsid w:val="00834C29"/>
    <w:rsid w:val="00853439"/>
    <w:rsid w:val="00861358"/>
    <w:rsid w:val="00861552"/>
    <w:rsid w:val="00881AF8"/>
    <w:rsid w:val="00891559"/>
    <w:rsid w:val="008A0307"/>
    <w:rsid w:val="008C59E3"/>
    <w:rsid w:val="008D1F1E"/>
    <w:rsid w:val="008D6B37"/>
    <w:rsid w:val="008E2FAD"/>
    <w:rsid w:val="00904AB7"/>
    <w:rsid w:val="009420BE"/>
    <w:rsid w:val="009506CE"/>
    <w:rsid w:val="00972A1E"/>
    <w:rsid w:val="00974BEF"/>
    <w:rsid w:val="00982F7F"/>
    <w:rsid w:val="0098385C"/>
    <w:rsid w:val="00995EDA"/>
    <w:rsid w:val="009C575F"/>
    <w:rsid w:val="009D4505"/>
    <w:rsid w:val="009E61D8"/>
    <w:rsid w:val="009F3B83"/>
    <w:rsid w:val="00A001DB"/>
    <w:rsid w:val="00A06EC9"/>
    <w:rsid w:val="00A17581"/>
    <w:rsid w:val="00A2696E"/>
    <w:rsid w:val="00A350EF"/>
    <w:rsid w:val="00A367A6"/>
    <w:rsid w:val="00A37264"/>
    <w:rsid w:val="00A37FA7"/>
    <w:rsid w:val="00A5351D"/>
    <w:rsid w:val="00A72AA5"/>
    <w:rsid w:val="00A81C2B"/>
    <w:rsid w:val="00A87AC9"/>
    <w:rsid w:val="00AA2A0B"/>
    <w:rsid w:val="00AA7CD9"/>
    <w:rsid w:val="00AA7D0F"/>
    <w:rsid w:val="00AB1754"/>
    <w:rsid w:val="00AC6626"/>
    <w:rsid w:val="00AD67F9"/>
    <w:rsid w:val="00AE13CB"/>
    <w:rsid w:val="00AE4FA0"/>
    <w:rsid w:val="00AF07AF"/>
    <w:rsid w:val="00B029B4"/>
    <w:rsid w:val="00B22C6B"/>
    <w:rsid w:val="00B67382"/>
    <w:rsid w:val="00BA00C3"/>
    <w:rsid w:val="00BB5C98"/>
    <w:rsid w:val="00BE14E1"/>
    <w:rsid w:val="00BE357D"/>
    <w:rsid w:val="00C03B52"/>
    <w:rsid w:val="00C06BD0"/>
    <w:rsid w:val="00C13C78"/>
    <w:rsid w:val="00C2417B"/>
    <w:rsid w:val="00C36F36"/>
    <w:rsid w:val="00C4094D"/>
    <w:rsid w:val="00C444CF"/>
    <w:rsid w:val="00C73A56"/>
    <w:rsid w:val="00C8629B"/>
    <w:rsid w:val="00CA6312"/>
    <w:rsid w:val="00CB7D0E"/>
    <w:rsid w:val="00CE3A01"/>
    <w:rsid w:val="00D23360"/>
    <w:rsid w:val="00D36E1D"/>
    <w:rsid w:val="00D40023"/>
    <w:rsid w:val="00D4595F"/>
    <w:rsid w:val="00D574F6"/>
    <w:rsid w:val="00D70524"/>
    <w:rsid w:val="00D7729F"/>
    <w:rsid w:val="00D80A7E"/>
    <w:rsid w:val="00D8579C"/>
    <w:rsid w:val="00D8700F"/>
    <w:rsid w:val="00D9025A"/>
    <w:rsid w:val="00DA32E3"/>
    <w:rsid w:val="00DB5B41"/>
    <w:rsid w:val="00DD3109"/>
    <w:rsid w:val="00DE1B6B"/>
    <w:rsid w:val="00DF08F6"/>
    <w:rsid w:val="00E2160D"/>
    <w:rsid w:val="00E21CCE"/>
    <w:rsid w:val="00E374B6"/>
    <w:rsid w:val="00E44DA1"/>
    <w:rsid w:val="00E6731D"/>
    <w:rsid w:val="00E75A8F"/>
    <w:rsid w:val="00E83220"/>
    <w:rsid w:val="00E83721"/>
    <w:rsid w:val="00E86353"/>
    <w:rsid w:val="00E9640C"/>
    <w:rsid w:val="00EA1A54"/>
    <w:rsid w:val="00EB76ED"/>
    <w:rsid w:val="00EE1D04"/>
    <w:rsid w:val="00EE3684"/>
    <w:rsid w:val="00EE595F"/>
    <w:rsid w:val="00EE76F6"/>
    <w:rsid w:val="00EF06C2"/>
    <w:rsid w:val="00EF57E4"/>
    <w:rsid w:val="00F1521F"/>
    <w:rsid w:val="00F15E4B"/>
    <w:rsid w:val="00F236F5"/>
    <w:rsid w:val="00F62054"/>
    <w:rsid w:val="00F63941"/>
    <w:rsid w:val="00F63FA1"/>
    <w:rsid w:val="00F7704A"/>
    <w:rsid w:val="00F8064D"/>
    <w:rsid w:val="00F91969"/>
    <w:rsid w:val="00F93C2F"/>
    <w:rsid w:val="00F94976"/>
    <w:rsid w:val="00F96C81"/>
    <w:rsid w:val="00FA3276"/>
    <w:rsid w:val="00FA32FC"/>
    <w:rsid w:val="00FA4A81"/>
    <w:rsid w:val="00FA51CD"/>
    <w:rsid w:val="00FA6851"/>
    <w:rsid w:val="00FF7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fillcolor="none" strokecolor="non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locked="0" w:semiHidden="1" w:uiPriority="99" w:unhideWhenUsed="1"/>
    <w:lsdException w:name="No Spacing" w:locked="0" w:uiPriority="99" w:qFormat="1"/>
    <w:lsdException w:name="Light Shading" w:locked="0" w:semiHidden="1" w:uiPriority="99" w:unhideWhenUsed="1"/>
    <w:lsdException w:name="Light List" w:locked="0" w:semiHidden="1" w:uiPriority="99" w:unhideWhenUsed="1"/>
    <w:lsdException w:name="Light Grid" w:locked="0" w:semiHidden="1" w:uiPriority="99" w:unhideWhenUsed="1"/>
    <w:lsdException w:name="Medium Shading 1" w:locked="0" w:semiHidden="1" w:uiPriority="99" w:unhideWhenUsed="1"/>
    <w:lsdException w:name="Medium Shading 2" w:locked="0" w:semiHidden="1" w:uiPriority="99" w:unhideWhenUsed="1"/>
    <w:lsdException w:name="Medium List 1" w:locked="0" w:semiHidden="1" w:uiPriority="99" w:unhideWhenUsed="1"/>
    <w:lsdException w:name="Medium List 2" w:locked="0" w:semiHidden="1" w:uiPriority="99" w:unhideWhenUsed="1"/>
    <w:lsdException w:name="Medium Grid 1" w:locked="0" w:semiHidden="1" w:uiPriority="99"/>
    <w:lsdException w:name="Medium Grid 2" w:locked="0"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semiHidden="1"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rsid w:val="00D7052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D70524"/>
    <w:pPr>
      <w:tabs>
        <w:tab w:val="right" w:pos="9360"/>
      </w:tabs>
    </w:pPr>
    <w:rPr>
      <w:rFonts w:ascii="Helvetica" w:eastAsia="ヒラギノ角ゴ Pro W3" w:hAnsi="Helvetica"/>
      <w:color w:val="000000"/>
    </w:rPr>
  </w:style>
  <w:style w:type="paragraph" w:customStyle="1" w:styleId="Body">
    <w:name w:val="Body"/>
    <w:rsid w:val="00D70524"/>
    <w:rPr>
      <w:rFonts w:ascii="Helvetica" w:eastAsia="ヒラギノ角ゴ Pro W3" w:hAnsi="Helvetica"/>
      <w:color w:val="000000"/>
      <w:sz w:val="24"/>
    </w:rPr>
  </w:style>
  <w:style w:type="paragraph" w:customStyle="1" w:styleId="FreeForm">
    <w:name w:val="Free Form"/>
    <w:rsid w:val="00D70524"/>
    <w:rPr>
      <w:rFonts w:ascii="Helvetica" w:eastAsia="ヒラギノ角ゴ Pro W3" w:hAnsi="Helvetica"/>
      <w:color w:val="000000"/>
      <w:sz w:val="24"/>
    </w:rPr>
  </w:style>
  <w:style w:type="character" w:customStyle="1" w:styleId="Emphasis1">
    <w:name w:val="Emphasis1"/>
    <w:rsid w:val="00D70524"/>
    <w:rPr>
      <w:rFonts w:ascii="Scribble Box DEMO" w:eastAsia="ヒラギノ角ゴ Pro W3" w:hAnsi="Scribble Box DEMO"/>
      <w:b w:val="0"/>
      <w:i w:val="0"/>
    </w:rPr>
  </w:style>
  <w:style w:type="character" w:customStyle="1" w:styleId="Unknown0">
    <w:name w:val="Unknown 0"/>
    <w:semiHidden/>
    <w:rsid w:val="00D70524"/>
    <w:rPr>
      <w:rFonts w:ascii="Scribble Box DEMO" w:eastAsia="ヒラギノ角ゴ Pro W3" w:hAnsi="Scribble Box DEMO"/>
      <w:color w:val="A3D979"/>
      <w:sz w:val="72"/>
    </w:rPr>
  </w:style>
  <w:style w:type="paragraph" w:styleId="NormalWeb">
    <w:name w:val="Normal (Web)"/>
    <w:basedOn w:val="Normal"/>
    <w:uiPriority w:val="99"/>
    <w:unhideWhenUsed/>
    <w:locked/>
    <w:rsid w:val="00F96C81"/>
    <w:pPr>
      <w:spacing w:before="100" w:beforeAutospacing="1" w:after="100" w:afterAutospacing="1"/>
    </w:pPr>
  </w:style>
  <w:style w:type="character" w:customStyle="1" w:styleId="three">
    <w:name w:val="three"/>
    <w:basedOn w:val="DefaultParagraphFont"/>
    <w:rsid w:val="00F96C81"/>
  </w:style>
  <w:style w:type="character" w:styleId="Hyperlink">
    <w:name w:val="Hyperlink"/>
    <w:basedOn w:val="DefaultParagraphFont"/>
    <w:uiPriority w:val="99"/>
    <w:unhideWhenUsed/>
    <w:locked/>
    <w:rsid w:val="00F96C81"/>
    <w:rPr>
      <w:color w:val="0000FF"/>
      <w:u w:val="single"/>
    </w:rPr>
  </w:style>
  <w:style w:type="paragraph" w:styleId="BalloonText">
    <w:name w:val="Balloon Text"/>
    <w:basedOn w:val="Normal"/>
    <w:link w:val="BalloonTextChar"/>
    <w:locked/>
    <w:rsid w:val="00544816"/>
    <w:rPr>
      <w:rFonts w:ascii="Tahoma" w:hAnsi="Tahoma" w:cs="Tahoma"/>
      <w:sz w:val="16"/>
      <w:szCs w:val="16"/>
    </w:rPr>
  </w:style>
  <w:style w:type="character" w:customStyle="1" w:styleId="BalloonTextChar">
    <w:name w:val="Balloon Text Char"/>
    <w:basedOn w:val="DefaultParagraphFont"/>
    <w:link w:val="BalloonText"/>
    <w:rsid w:val="005448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locked="0" w:semiHidden="1" w:uiPriority="99" w:unhideWhenUsed="1"/>
    <w:lsdException w:name="No Spacing" w:locked="0" w:uiPriority="99" w:qFormat="1"/>
    <w:lsdException w:name="Light Shading" w:locked="0" w:semiHidden="1" w:uiPriority="99" w:unhideWhenUsed="1"/>
    <w:lsdException w:name="Light List" w:locked="0" w:semiHidden="1" w:uiPriority="99" w:unhideWhenUsed="1"/>
    <w:lsdException w:name="Light Grid" w:locked="0" w:semiHidden="1" w:uiPriority="99" w:unhideWhenUsed="1"/>
    <w:lsdException w:name="Medium Shading 1" w:locked="0" w:semiHidden="1" w:uiPriority="99" w:unhideWhenUsed="1"/>
    <w:lsdException w:name="Medium Shading 2" w:locked="0" w:semiHidden="1" w:uiPriority="99" w:unhideWhenUsed="1"/>
    <w:lsdException w:name="Medium List 1" w:locked="0" w:semiHidden="1" w:uiPriority="99" w:unhideWhenUsed="1"/>
    <w:lsdException w:name="Medium List 2" w:locked="0" w:semiHidden="1" w:uiPriority="99" w:unhideWhenUsed="1"/>
    <w:lsdException w:name="Medium Grid 1" w:locked="0" w:semiHidden="1" w:uiPriority="99"/>
    <w:lsdException w:name="Medium Grid 2" w:locked="0"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semiHidden="1"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rsid w:val="00D7052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D70524"/>
    <w:pPr>
      <w:tabs>
        <w:tab w:val="right" w:pos="9360"/>
      </w:tabs>
    </w:pPr>
    <w:rPr>
      <w:rFonts w:ascii="Helvetica" w:eastAsia="ヒラギノ角ゴ Pro W3" w:hAnsi="Helvetica"/>
      <w:color w:val="000000"/>
    </w:rPr>
  </w:style>
  <w:style w:type="paragraph" w:customStyle="1" w:styleId="Body">
    <w:name w:val="Body"/>
    <w:rsid w:val="00D70524"/>
    <w:rPr>
      <w:rFonts w:ascii="Helvetica" w:eastAsia="ヒラギノ角ゴ Pro W3" w:hAnsi="Helvetica"/>
      <w:color w:val="000000"/>
      <w:sz w:val="24"/>
    </w:rPr>
  </w:style>
  <w:style w:type="paragraph" w:customStyle="1" w:styleId="FreeForm">
    <w:name w:val="Free Form"/>
    <w:rsid w:val="00D70524"/>
    <w:rPr>
      <w:rFonts w:ascii="Helvetica" w:eastAsia="ヒラギノ角ゴ Pro W3" w:hAnsi="Helvetica"/>
      <w:color w:val="000000"/>
      <w:sz w:val="24"/>
    </w:rPr>
  </w:style>
  <w:style w:type="character" w:customStyle="1" w:styleId="Emphasis1">
    <w:name w:val="Emphasis1"/>
    <w:rsid w:val="00D70524"/>
    <w:rPr>
      <w:rFonts w:ascii="Scribble Box DEMO" w:eastAsia="ヒラギノ角ゴ Pro W3" w:hAnsi="Scribble Box DEMO"/>
      <w:b w:val="0"/>
      <w:i w:val="0"/>
    </w:rPr>
  </w:style>
  <w:style w:type="character" w:customStyle="1" w:styleId="Unknown0">
    <w:name w:val="Unknown 0"/>
    <w:semiHidden/>
    <w:rsid w:val="00D70524"/>
    <w:rPr>
      <w:rFonts w:ascii="Scribble Box DEMO" w:eastAsia="ヒラギノ角ゴ Pro W3" w:hAnsi="Scribble Box DEMO"/>
      <w:color w:val="A3D979"/>
      <w:sz w:val="72"/>
    </w:rPr>
  </w:style>
  <w:style w:type="paragraph" w:styleId="NormalWeb">
    <w:name w:val="Normal (Web)"/>
    <w:basedOn w:val="Normal"/>
    <w:uiPriority w:val="99"/>
    <w:unhideWhenUsed/>
    <w:locked/>
    <w:rsid w:val="00F96C81"/>
    <w:pPr>
      <w:spacing w:before="100" w:beforeAutospacing="1" w:after="100" w:afterAutospacing="1"/>
    </w:pPr>
  </w:style>
  <w:style w:type="character" w:customStyle="1" w:styleId="three">
    <w:name w:val="three"/>
    <w:basedOn w:val="DefaultParagraphFont"/>
    <w:rsid w:val="00F96C81"/>
  </w:style>
  <w:style w:type="character" w:styleId="Hyperlink">
    <w:name w:val="Hyperlink"/>
    <w:basedOn w:val="DefaultParagraphFont"/>
    <w:uiPriority w:val="99"/>
    <w:unhideWhenUsed/>
    <w:locked/>
    <w:rsid w:val="00F96C81"/>
    <w:rPr>
      <w:color w:val="0000FF"/>
      <w:u w:val="single"/>
    </w:rPr>
  </w:style>
  <w:style w:type="paragraph" w:styleId="BalloonText">
    <w:name w:val="Balloon Text"/>
    <w:basedOn w:val="Normal"/>
    <w:link w:val="BalloonTextChar"/>
    <w:locked/>
    <w:rsid w:val="00544816"/>
    <w:rPr>
      <w:rFonts w:ascii="Tahoma" w:hAnsi="Tahoma" w:cs="Tahoma"/>
      <w:sz w:val="16"/>
      <w:szCs w:val="16"/>
    </w:rPr>
  </w:style>
  <w:style w:type="character" w:customStyle="1" w:styleId="BalloonTextChar">
    <w:name w:val="Balloon Text Char"/>
    <w:basedOn w:val="DefaultParagraphFont"/>
    <w:link w:val="BalloonText"/>
    <w:rsid w:val="005448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348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ie\Documents\BN%20Newsletters\BN%20Newsletters%202017-18\Prek%20WK%2327%2028%202%2012%20201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2A78E-99F5-434A-8B52-5BD786DC0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Prek WK#27 28 2 12 2018</Template>
  <TotalTime>0</TotalTime>
  <Pages>1</Pages>
  <Words>4</Words>
  <Characters>25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BNCC006</cp:lastModifiedBy>
  <cp:revision>2</cp:revision>
  <cp:lastPrinted>2018-03-12T14:27:00Z</cp:lastPrinted>
  <dcterms:created xsi:type="dcterms:W3CDTF">2018-03-12T14:27:00Z</dcterms:created>
  <dcterms:modified xsi:type="dcterms:W3CDTF">2018-03-12T14:27:00Z</dcterms:modified>
</cp:coreProperties>
</file>